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3FC358" w14:textId="77777777" w:rsidR="00CB48CB" w:rsidRDefault="004C7804">
      <w:pPr>
        <w:pStyle w:val="EinfacherAbsatz"/>
        <w:rPr>
          <w:rFonts w:ascii="FagoPro-Medi" w:hAnsi="FagoPro-Medi" w:cs="FagoPro-Medi"/>
          <w:sz w:val="42"/>
          <w:szCs w:val="42"/>
        </w:rPr>
      </w:pPr>
      <w:bookmarkStart w:id="0" w:name="_GoBack"/>
      <w:bookmarkEnd w:id="0"/>
      <w:r>
        <w:rPr>
          <w:rFonts w:ascii="FagoPro-Medi" w:hAnsi="FagoPro-Medi" w:cs="FagoPro-Medi"/>
          <w:noProof/>
          <w:sz w:val="42"/>
          <w:szCs w:val="42"/>
        </w:rPr>
        <w:drawing>
          <wp:anchor distT="0" distB="0" distL="114300" distR="114300" simplePos="0" relativeHeight="251663360" behindDoc="1" locked="0" layoutInCell="1" allowOverlap="1" wp14:anchorId="1EFBF992" wp14:editId="43A2132E">
            <wp:simplePos x="0" y="0"/>
            <wp:positionH relativeFrom="page">
              <wp:posOffset>-1</wp:posOffset>
            </wp:positionH>
            <wp:positionV relativeFrom="margin">
              <wp:posOffset>4445</wp:posOffset>
            </wp:positionV>
            <wp:extent cx="7023735" cy="2192089"/>
            <wp:effectExtent l="0" t="0" r="12065" b="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DK-AB-Kopf-Bestellschein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11"/>
                    <a:stretch/>
                  </pic:blipFill>
                  <pic:spPr bwMode="auto">
                    <a:xfrm>
                      <a:off x="0" y="0"/>
                      <a:ext cx="7024455" cy="2192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5D45E" w14:textId="77777777" w:rsidR="00CB48CB" w:rsidRDefault="00CB48CB">
      <w:pPr>
        <w:pStyle w:val="EinfacherAbsatz"/>
        <w:rPr>
          <w:rFonts w:ascii="FagoPro-Medi" w:hAnsi="FagoPro-Medi" w:cs="FagoPro-Medi"/>
          <w:sz w:val="42"/>
          <w:szCs w:val="42"/>
        </w:rPr>
      </w:pPr>
    </w:p>
    <w:p w14:paraId="0C210C58" w14:textId="77777777" w:rsidR="00A7505A" w:rsidRDefault="00A7505A">
      <w:pPr>
        <w:pStyle w:val="EinfacherAbsatz"/>
        <w:rPr>
          <w:rFonts w:ascii="FagoPro-Medi" w:hAnsi="FagoPro-Medi" w:cs="FagoPro-Medi"/>
          <w:sz w:val="42"/>
          <w:szCs w:val="42"/>
        </w:rPr>
      </w:pPr>
    </w:p>
    <w:p w14:paraId="6AE3388C" w14:textId="77777777" w:rsidR="00A7505A" w:rsidRDefault="00A7505A">
      <w:pPr>
        <w:pStyle w:val="EinfacherAbsatz"/>
        <w:rPr>
          <w:rFonts w:ascii="FagoPro-Medi" w:hAnsi="FagoPro-Medi" w:cs="FagoPro-Medi"/>
          <w:sz w:val="42"/>
          <w:szCs w:val="42"/>
        </w:rPr>
      </w:pPr>
    </w:p>
    <w:p w14:paraId="29FD55FC" w14:textId="77777777" w:rsidR="00A7505A" w:rsidRDefault="00A7505A">
      <w:pPr>
        <w:pStyle w:val="EinfacherAbsatz"/>
        <w:rPr>
          <w:rFonts w:ascii="FagoPro-Medi" w:hAnsi="FagoPro-Medi" w:cs="FagoPro-Medi"/>
          <w:sz w:val="42"/>
          <w:szCs w:val="42"/>
        </w:rPr>
      </w:pPr>
    </w:p>
    <w:p w14:paraId="76D87996" w14:textId="77777777" w:rsidR="00A7505A" w:rsidRDefault="00A7505A">
      <w:pPr>
        <w:pStyle w:val="EinfacherAbsatz"/>
        <w:rPr>
          <w:rFonts w:ascii="FagoPro-Medi" w:hAnsi="FagoPro-Medi" w:cs="FagoPro-Medi"/>
          <w:sz w:val="42"/>
          <w:szCs w:val="42"/>
        </w:rPr>
      </w:pPr>
    </w:p>
    <w:p w14:paraId="69BD75E9" w14:textId="77777777" w:rsidR="00A7505A" w:rsidRDefault="00A7505A">
      <w:pPr>
        <w:pStyle w:val="EinfacherAbsatz"/>
        <w:rPr>
          <w:rFonts w:ascii="FagoPro-Medi" w:hAnsi="FagoPro-Medi" w:cs="FagoPro-Medi"/>
          <w:sz w:val="42"/>
          <w:szCs w:val="42"/>
        </w:rPr>
      </w:pPr>
    </w:p>
    <w:p w14:paraId="246166C1" w14:textId="77777777" w:rsidR="008B0D99" w:rsidRDefault="008B0D99">
      <w:pPr>
        <w:pStyle w:val="EinfacherAbsatz"/>
        <w:rPr>
          <w:rFonts w:ascii="FagoPro-Medi" w:hAnsi="FagoPro-Medi" w:cs="FagoPro-Medi"/>
          <w:sz w:val="42"/>
          <w:szCs w:val="42"/>
        </w:rPr>
      </w:pPr>
      <w:r>
        <w:rPr>
          <w:rFonts w:ascii="FagoPro-Medi" w:hAnsi="FagoPro-Medi" w:cs="FagoPro-Medi"/>
          <w:sz w:val="42"/>
          <w:szCs w:val="42"/>
        </w:rPr>
        <w:t>Bestellformular</w:t>
      </w:r>
    </w:p>
    <w:p w14:paraId="47AFBE4C" w14:textId="77777777" w:rsidR="008B0D99" w:rsidRDefault="008B0D99" w:rsidP="0016188C">
      <w:pPr>
        <w:pStyle w:val="EinfacherAbsatz"/>
        <w:tabs>
          <w:tab w:val="left" w:pos="6237"/>
        </w:tabs>
        <w:rPr>
          <w:rFonts w:ascii="FagoPro-Medi" w:hAnsi="FagoPro-Medi" w:cs="FagoPro-Medi"/>
          <w:sz w:val="42"/>
          <w:szCs w:val="42"/>
        </w:rPr>
      </w:pPr>
      <w:r>
        <w:rPr>
          <w:rFonts w:ascii="FagoPro-Medi" w:hAnsi="FagoPro-Medi" w:cs="FagoPro-Medi"/>
        </w:rPr>
        <w:t>Bitte ausgefüllt faxen oder schicken an:</w:t>
      </w:r>
      <w:r w:rsidR="0016188C">
        <w:rPr>
          <w:rFonts w:ascii="FagoPro-Medi" w:hAnsi="FagoPro-Medi" w:cs="FagoPro-Medi"/>
        </w:rPr>
        <w:tab/>
      </w:r>
      <w:r>
        <w:rPr>
          <w:rFonts w:ascii="FagoPro-Medi" w:hAnsi="FagoPro-Medi" w:cs="FagoPro-Medi"/>
          <w:sz w:val="42"/>
          <w:szCs w:val="42"/>
        </w:rPr>
        <w:t xml:space="preserve">Fax: 0 28 21-72 18 </w:t>
      </w:r>
      <w:r w:rsidR="00E41F35">
        <w:rPr>
          <w:rFonts w:ascii="FagoPro-Medi" w:hAnsi="FagoPro-Medi" w:cs="FagoPro-Medi"/>
          <w:sz w:val="42"/>
          <w:szCs w:val="42"/>
        </w:rPr>
        <w:t>88</w:t>
      </w:r>
    </w:p>
    <w:p w14:paraId="3C244EB0" w14:textId="77777777" w:rsidR="008B0D99" w:rsidRDefault="008B0D99">
      <w:pPr>
        <w:pStyle w:val="EinfacherAbsatz"/>
        <w:rPr>
          <w:rFonts w:ascii="FagoPro-Medi" w:hAnsi="FagoPro-Medi" w:cs="FagoPro-Medi"/>
          <w:sz w:val="22"/>
          <w:szCs w:val="22"/>
        </w:rPr>
      </w:pPr>
    </w:p>
    <w:p w14:paraId="57EB910D" w14:textId="77777777" w:rsidR="008B0D99" w:rsidRDefault="008B0D99">
      <w:pPr>
        <w:pStyle w:val="Flietext"/>
      </w:pPr>
      <w:r w:rsidRPr="00794BAE">
        <w:rPr>
          <w:i/>
        </w:rPr>
        <w:t>„</w:t>
      </w:r>
      <w:proofErr w:type="spellStart"/>
      <w:r>
        <w:t>AutoBerufe</w:t>
      </w:r>
      <w:proofErr w:type="spellEnd"/>
      <w:r>
        <w:t xml:space="preserve"> </w:t>
      </w:r>
      <w:r w:rsidR="00184024">
        <w:t>-</w:t>
      </w:r>
      <w:r>
        <w:t xml:space="preserve"> Mach Deinen Weg</w:t>
      </w:r>
      <w:r w:rsidR="00184024">
        <w:t>!</w:t>
      </w:r>
      <w:r>
        <w:t>“</w:t>
      </w:r>
    </w:p>
    <w:p w14:paraId="032874C5" w14:textId="77777777" w:rsidR="008B0D99" w:rsidRDefault="009861F8">
      <w:pPr>
        <w:pStyle w:val="Flietext"/>
      </w:pPr>
      <w:r>
        <w:t xml:space="preserve">c/o </w:t>
      </w:r>
      <w:proofErr w:type="spellStart"/>
      <w:r>
        <w:t>Prowerb</w:t>
      </w:r>
      <w:proofErr w:type="spellEnd"/>
      <w:r>
        <w:t xml:space="preserve"> GmbH</w:t>
      </w:r>
    </w:p>
    <w:p w14:paraId="42146343" w14:textId="77777777" w:rsidR="008B0D99" w:rsidRDefault="008B0D99">
      <w:pPr>
        <w:pStyle w:val="Flietext"/>
      </w:pPr>
      <w:proofErr w:type="spellStart"/>
      <w:r>
        <w:t>Huissener</w:t>
      </w:r>
      <w:proofErr w:type="spellEnd"/>
      <w:r w:rsidR="00184024">
        <w:t xml:space="preserve"> S</w:t>
      </w:r>
      <w:r>
        <w:t>traße 7</w:t>
      </w:r>
      <w:r w:rsidR="00184024">
        <w:t xml:space="preserve"> </w:t>
      </w:r>
      <w:r>
        <w:t>-</w:t>
      </w:r>
      <w:r w:rsidR="00184024">
        <w:t xml:space="preserve"> </w:t>
      </w:r>
      <w:r>
        <w:t>9</w:t>
      </w:r>
    </w:p>
    <w:p w14:paraId="2330D5F0" w14:textId="77777777" w:rsidR="008B0D99" w:rsidRDefault="008B0D99">
      <w:pPr>
        <w:pStyle w:val="Flietext"/>
      </w:pPr>
      <w:r>
        <w:t>47533 Kleve</w:t>
      </w:r>
    </w:p>
    <w:p w14:paraId="238C2571" w14:textId="77777777" w:rsidR="008B0D99" w:rsidRDefault="008B0D99">
      <w:pPr>
        <w:pStyle w:val="Flietext"/>
      </w:pPr>
    </w:p>
    <w:p w14:paraId="52851DF1" w14:textId="77777777" w:rsidR="008B0D99" w:rsidRPr="00AC379B" w:rsidRDefault="008B0D99" w:rsidP="00821F7C">
      <w:pPr>
        <w:pStyle w:val="Flietext"/>
        <w:spacing w:after="120"/>
        <w:rPr>
          <w:sz w:val="26"/>
          <w:szCs w:val="24"/>
        </w:rPr>
      </w:pPr>
      <w:r w:rsidRPr="00AC379B">
        <w:rPr>
          <w:sz w:val="26"/>
          <w:szCs w:val="24"/>
        </w:rPr>
        <w:t xml:space="preserve">Informationsmaterial </w:t>
      </w:r>
      <w:proofErr w:type="spellStart"/>
      <w:r w:rsidRPr="00AC379B">
        <w:rPr>
          <w:sz w:val="26"/>
          <w:szCs w:val="24"/>
        </w:rPr>
        <w:t>AutoBerufe</w:t>
      </w:r>
      <w:proofErr w:type="spellEnd"/>
    </w:p>
    <w:tbl>
      <w:tblPr>
        <w:tblW w:w="0" w:type="auto"/>
        <w:tblInd w:w="8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91"/>
        <w:gridCol w:w="1261"/>
        <w:gridCol w:w="4154"/>
        <w:gridCol w:w="2899"/>
        <w:gridCol w:w="876"/>
      </w:tblGrid>
      <w:tr w:rsidR="002F3F6C" w:rsidRPr="0016188C" w14:paraId="593160DA" w14:textId="77777777" w:rsidTr="00380E01">
        <w:trPr>
          <w:cantSplit/>
          <w:trHeight w:val="60"/>
          <w:tblHeader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7DA81BD" w14:textId="77777777" w:rsidR="002F3F6C" w:rsidRPr="0016188C" w:rsidRDefault="002F3F6C" w:rsidP="00294DB5">
            <w:pPr>
              <w:pStyle w:val="Flietext"/>
              <w:spacing w:line="240" w:lineRule="auto"/>
              <w:rPr>
                <w:w w:val="86"/>
              </w:rPr>
            </w:pPr>
            <w:r w:rsidRPr="0016188C">
              <w:rPr>
                <w:w w:val="86"/>
              </w:rPr>
              <w:t>A</w:t>
            </w:r>
            <w:r w:rsidRPr="0016188C">
              <w:rPr>
                <w:spacing w:val="2"/>
                <w:w w:val="86"/>
              </w:rPr>
              <w:t>r</w:t>
            </w:r>
            <w:r w:rsidRPr="0016188C">
              <w:rPr>
                <w:spacing w:val="-2"/>
                <w:w w:val="131"/>
              </w:rPr>
              <w:t>t</w:t>
            </w:r>
            <w:r w:rsidRPr="0016188C">
              <w:rPr>
                <w:spacing w:val="-1"/>
                <w:w w:val="106"/>
              </w:rPr>
              <w:t>i</w:t>
            </w:r>
            <w:r w:rsidRPr="0016188C">
              <w:rPr>
                <w:spacing w:val="-5"/>
                <w:w w:val="104"/>
              </w:rPr>
              <w:t>k</w:t>
            </w:r>
            <w:r w:rsidRPr="0016188C">
              <w:rPr>
                <w:spacing w:val="-1"/>
                <w:w w:val="119"/>
              </w:rPr>
              <w:t>e</w:t>
            </w:r>
            <w:r w:rsidRPr="0016188C">
              <w:rPr>
                <w:w w:val="109"/>
              </w:rPr>
              <w:t>l-N</w:t>
            </w:r>
            <w:r w:rsidRPr="0016188C">
              <w:rPr>
                <w:spacing w:val="-15"/>
                <w:w w:val="109"/>
              </w:rPr>
              <w:t>r</w:t>
            </w:r>
            <w:r w:rsidRPr="0016188C">
              <w:rPr>
                <w:w w:val="140"/>
              </w:rPr>
              <w:t>.</w:t>
            </w:r>
          </w:p>
        </w:tc>
        <w:tc>
          <w:tcPr>
            <w:tcW w:w="54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74B00BAB" w14:textId="77777777" w:rsidR="002F3F6C" w:rsidRPr="0016188C" w:rsidRDefault="002F3F6C" w:rsidP="00294DB5">
            <w:pPr>
              <w:pStyle w:val="Flietext"/>
              <w:spacing w:line="240" w:lineRule="auto"/>
              <w:jc w:val="center"/>
              <w:rPr>
                <w:w w:val="86"/>
              </w:rPr>
            </w:pPr>
            <w:r w:rsidRPr="0016188C">
              <w:rPr>
                <w:w w:val="86"/>
              </w:rPr>
              <w:t>A</w:t>
            </w:r>
            <w:r w:rsidRPr="0016188C">
              <w:rPr>
                <w:spacing w:val="2"/>
                <w:w w:val="86"/>
              </w:rPr>
              <w:t>r</w:t>
            </w:r>
            <w:r w:rsidRPr="0016188C">
              <w:rPr>
                <w:spacing w:val="-2"/>
                <w:w w:val="131"/>
              </w:rPr>
              <w:t>t</w:t>
            </w:r>
            <w:r w:rsidRPr="0016188C">
              <w:rPr>
                <w:spacing w:val="-1"/>
                <w:w w:val="106"/>
              </w:rPr>
              <w:t>i</w:t>
            </w:r>
            <w:r w:rsidRPr="0016188C">
              <w:rPr>
                <w:spacing w:val="-5"/>
                <w:w w:val="104"/>
              </w:rPr>
              <w:t>k</w:t>
            </w:r>
            <w:r w:rsidRPr="0016188C">
              <w:rPr>
                <w:spacing w:val="-1"/>
                <w:w w:val="119"/>
              </w:rPr>
              <w:t>e</w:t>
            </w:r>
            <w:r w:rsidRPr="0016188C">
              <w:rPr>
                <w:w w:val="102"/>
              </w:rPr>
              <w:t>l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20BCA16C" w14:textId="77777777" w:rsidR="002F3F6C" w:rsidRPr="0016188C" w:rsidRDefault="002F3F6C" w:rsidP="00294DB5">
            <w:pPr>
              <w:pStyle w:val="Flietext"/>
              <w:spacing w:line="240" w:lineRule="auto"/>
              <w:rPr>
                <w:spacing w:val="-2"/>
                <w:w w:val="96"/>
              </w:rPr>
            </w:pPr>
            <w:r w:rsidRPr="0016188C">
              <w:rPr>
                <w:spacing w:val="-2"/>
                <w:w w:val="96"/>
              </w:rPr>
              <w:t>P</w:t>
            </w:r>
            <w:r w:rsidRPr="0016188C">
              <w:rPr>
                <w:spacing w:val="-4"/>
                <w:w w:val="110"/>
              </w:rPr>
              <w:t>r</w:t>
            </w:r>
            <w:r w:rsidRPr="0016188C">
              <w:rPr>
                <w:w w:val="111"/>
              </w:rPr>
              <w:t>eis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7F898146" w14:textId="77777777" w:rsidR="002F3F6C" w:rsidRPr="0016188C" w:rsidRDefault="002F3F6C" w:rsidP="00294DB5">
            <w:pPr>
              <w:pStyle w:val="Flietext"/>
              <w:spacing w:line="240" w:lineRule="auto"/>
              <w:rPr>
                <w:w w:val="94"/>
              </w:rPr>
            </w:pPr>
            <w:r w:rsidRPr="0016188C">
              <w:rPr>
                <w:w w:val="94"/>
              </w:rPr>
              <w:t>A</w:t>
            </w:r>
            <w:r w:rsidRPr="0016188C">
              <w:rPr>
                <w:spacing w:val="-2"/>
                <w:w w:val="94"/>
              </w:rPr>
              <w:t>n</w:t>
            </w:r>
            <w:r w:rsidRPr="0016188C">
              <w:rPr>
                <w:spacing w:val="-3"/>
              </w:rPr>
              <w:t>z</w:t>
            </w:r>
            <w:r w:rsidRPr="0016188C">
              <w:rPr>
                <w:w w:val="117"/>
              </w:rPr>
              <w:t>ahl</w:t>
            </w:r>
          </w:p>
        </w:tc>
      </w:tr>
      <w:tr w:rsidR="002F3F6C" w:rsidRPr="0016188C" w14:paraId="573664BC" w14:textId="77777777" w:rsidTr="00380E01">
        <w:trPr>
          <w:cantSplit/>
          <w:trHeight w:val="60"/>
        </w:trPr>
        <w:tc>
          <w:tcPr>
            <w:tcW w:w="1048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CCCCC"/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65D5FF0" w14:textId="77777777" w:rsidR="002F3F6C" w:rsidRPr="0016188C" w:rsidRDefault="002F3F6C" w:rsidP="00B13E64">
            <w:pPr>
              <w:pStyle w:val="Flietext"/>
              <w:spacing w:line="240" w:lineRule="auto"/>
              <w:rPr>
                <w:spacing w:val="12"/>
                <w:sz w:val="22"/>
                <w:szCs w:val="24"/>
              </w:rPr>
            </w:pPr>
            <w:r w:rsidRPr="0016188C">
              <w:rPr>
                <w:spacing w:val="12"/>
                <w:sz w:val="22"/>
                <w:szCs w:val="24"/>
              </w:rPr>
              <w:t>RUBRIK Broschüren + Flyer</w:t>
            </w:r>
          </w:p>
        </w:tc>
      </w:tr>
      <w:tr w:rsidR="00A126AB" w:rsidRPr="0016188C" w14:paraId="346E964D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CC36560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4000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F14EEFD" w14:textId="77777777" w:rsidR="00A126AB" w:rsidRPr="0016188C" w:rsidRDefault="007832B2" w:rsidP="00BB1677">
            <w:pPr>
              <w:pStyle w:val="Flietext"/>
              <w:spacing w:line="240" w:lineRule="auto"/>
              <w:jc w:val="center"/>
              <w:rPr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BC6ADF1" wp14:editId="500BD569">
                  <wp:extent cx="617003" cy="869522"/>
                  <wp:effectExtent l="0" t="0" r="0" b="6985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25459" t="12018" r="41515" b="5242"/>
                          <a:stretch/>
                        </pic:blipFill>
                        <pic:spPr bwMode="auto">
                          <a:xfrm>
                            <a:off x="0" y="0"/>
                            <a:ext cx="616629" cy="868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712134F3" w14:textId="77777777" w:rsidR="00A126AB" w:rsidRPr="0016188C" w:rsidRDefault="00A126AB" w:rsidP="008B0D9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Broschüre</w:t>
            </w:r>
          </w:p>
          <w:p w14:paraId="21F954B3" w14:textId="77777777" w:rsidR="00A126AB" w:rsidRPr="0016188C" w:rsidRDefault="00A126AB" w:rsidP="008B0D9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</w:t>
            </w:r>
            <w:proofErr w:type="spellStart"/>
            <w:r w:rsidRPr="0016188C">
              <w:rPr>
                <w:sz w:val="22"/>
              </w:rPr>
              <w:t>AutoBerufe</w:t>
            </w:r>
            <w:proofErr w:type="spellEnd"/>
            <w:r w:rsidRPr="0016188C">
              <w:rPr>
                <w:sz w:val="22"/>
              </w:rPr>
              <w:t>: Richtig informiert, besser beraten!“</w:t>
            </w:r>
          </w:p>
          <w:p w14:paraId="75332BC5" w14:textId="77777777" w:rsidR="00A126AB" w:rsidRPr="009530A9" w:rsidRDefault="00A126AB" w:rsidP="008B0D99">
            <w:pPr>
              <w:pStyle w:val="Flietext"/>
              <w:spacing w:line="240" w:lineRule="auto"/>
              <w:rPr>
                <w:rFonts w:ascii="Arial" w:hAnsi="Arial" w:cs="Arial"/>
                <w:sz w:val="14"/>
                <w:szCs w:val="24"/>
              </w:rPr>
            </w:pPr>
          </w:p>
          <w:p w14:paraId="47230F1D" w14:textId="77777777" w:rsidR="00A126AB" w:rsidRPr="0016188C" w:rsidRDefault="00A126AB" w:rsidP="00AC379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 xml:space="preserve">Informationen für Eltern, </w:t>
            </w:r>
          </w:p>
          <w:p w14:paraId="2707B0C4" w14:textId="77777777" w:rsidR="00A126AB" w:rsidRPr="0016188C" w:rsidRDefault="00A126AB" w:rsidP="00AC379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Lehrer und Berufsberater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D1511E3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0,75 € </w:t>
            </w:r>
          </w:p>
          <w:p w14:paraId="5C5C24A1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0,70 € </w:t>
            </w:r>
          </w:p>
          <w:p w14:paraId="55F6155F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0,65 € </w:t>
            </w:r>
          </w:p>
          <w:p w14:paraId="5C9EB208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0,60 €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F20B28C" w14:textId="77777777" w:rsidR="00A126AB" w:rsidRPr="0016188C" w:rsidRDefault="00A126A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A126AB" w:rsidRPr="0016188C" w14:paraId="1F27F411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188E1F7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4001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B5179FA" w14:textId="77777777" w:rsidR="00A126AB" w:rsidRPr="0016188C" w:rsidRDefault="00394287" w:rsidP="00BB1677">
            <w:pPr>
              <w:pStyle w:val="Flietext"/>
              <w:spacing w:line="240" w:lineRule="auto"/>
              <w:jc w:val="center"/>
              <w:rPr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7106F555" wp14:editId="32FEB611">
                  <wp:extent cx="670560" cy="670560"/>
                  <wp:effectExtent l="0" t="0" r="0" b="0"/>
                  <wp:docPr id="3" name="Grafik 3" descr="C:\Users\KEFFER~1\AppData\Local\Temp\XPgrpwise\5A2E4B15zdkdomzdkpost100178317419B2291\IMAG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F35FB4A-C73B-467E-AFB2-F3029CDD5FA0" descr="C:\Users\KEFFER~1\AppData\Local\Temp\XPgrpwise\5A2E4B15zdkdomzdkpost100178317419B2291\IMAG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0FC13CF9" w14:textId="77777777" w:rsidR="00A126AB" w:rsidRPr="0016188C" w:rsidRDefault="00A126AB" w:rsidP="008B0D9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Broschüre</w:t>
            </w:r>
          </w:p>
          <w:p w14:paraId="034CC512" w14:textId="77777777" w:rsidR="00A126AB" w:rsidRPr="0016188C" w:rsidRDefault="00A126AB" w:rsidP="008B0D9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</w:t>
            </w:r>
            <w:proofErr w:type="spellStart"/>
            <w:r w:rsidRPr="0016188C">
              <w:rPr>
                <w:sz w:val="22"/>
              </w:rPr>
              <w:t>AutoBerufe</w:t>
            </w:r>
            <w:proofErr w:type="spellEnd"/>
            <w:r w:rsidRPr="0016188C">
              <w:rPr>
                <w:sz w:val="22"/>
              </w:rPr>
              <w:t>: Steig ein und beweg was!“</w:t>
            </w:r>
          </w:p>
          <w:p w14:paraId="33310840" w14:textId="77777777" w:rsidR="00A126AB" w:rsidRPr="009530A9" w:rsidRDefault="00A126AB" w:rsidP="008B0D99">
            <w:pPr>
              <w:pStyle w:val="EinfacherAbsatz"/>
              <w:suppressAutoHyphens/>
              <w:spacing w:line="240" w:lineRule="auto"/>
              <w:rPr>
                <w:rFonts w:ascii="Arial" w:hAnsi="Arial" w:cs="Arial"/>
                <w:sz w:val="16"/>
              </w:rPr>
            </w:pPr>
          </w:p>
          <w:p w14:paraId="7B164861" w14:textId="77777777" w:rsidR="00A126AB" w:rsidRPr="0016188C" w:rsidRDefault="00A126AB" w:rsidP="00FC2D7F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Informationen für Schüler und</w:t>
            </w:r>
            <w:r w:rsidR="00FC2D7F">
              <w:rPr>
                <w:sz w:val="22"/>
              </w:rPr>
              <w:br/>
            </w:r>
            <w:r w:rsidRPr="0016188C">
              <w:rPr>
                <w:sz w:val="22"/>
              </w:rPr>
              <w:t>Auszubildende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20E3ACDF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0,75 € </w:t>
            </w:r>
          </w:p>
          <w:p w14:paraId="596BB5C3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0,70 € </w:t>
            </w:r>
          </w:p>
          <w:p w14:paraId="1428D003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0,65 € </w:t>
            </w:r>
          </w:p>
          <w:p w14:paraId="7CC0B237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0,60 €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0781F1DA" w14:textId="77777777" w:rsidR="00A126AB" w:rsidRPr="0016188C" w:rsidRDefault="00A126A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A126AB" w:rsidRPr="0016188C" w14:paraId="0438EACE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ACAE8AC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354CE6AD" w14:textId="77777777" w:rsidR="00A126AB" w:rsidRPr="0016188C" w:rsidRDefault="000C3D42" w:rsidP="00BB1677">
            <w:pPr>
              <w:pStyle w:val="Flietext"/>
              <w:spacing w:line="240" w:lineRule="auto"/>
              <w:jc w:val="center"/>
              <w:rPr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709B6B23" wp14:editId="156A0A10">
                  <wp:extent cx="243890" cy="525780"/>
                  <wp:effectExtent l="0" t="0" r="3810" b="762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tel Flyer Kfz-Mechatroniker alle NEU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" cy="53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23A4CAB" w14:textId="77777777" w:rsidR="00A126AB" w:rsidRPr="0016188C" w:rsidRDefault="00A126AB" w:rsidP="008B0D9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719C2372" w14:textId="77777777" w:rsidR="00A126AB" w:rsidRPr="0016188C" w:rsidRDefault="00A126A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„Der Kfz-Mechatroniker (m/w)“</w:t>
            </w:r>
          </w:p>
          <w:p w14:paraId="0E08B8C4" w14:textId="77777777" w:rsidR="00A126AB" w:rsidRPr="00FC2D7F" w:rsidRDefault="00A126AB" w:rsidP="00DD35DA">
            <w:pPr>
              <w:pStyle w:val="Flietext"/>
              <w:spacing w:line="240" w:lineRule="auto"/>
              <w:rPr>
                <w:sz w:val="14"/>
              </w:rPr>
            </w:pPr>
          </w:p>
          <w:p w14:paraId="7FA4DD7D" w14:textId="77777777" w:rsidR="00A126AB" w:rsidRPr="0016188C" w:rsidRDefault="00A126A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Alle Schwerpunkte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2D1FDA4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7CFC78E1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7CB65D20" w14:textId="77777777" w:rsidR="00A126AB" w:rsidRPr="0016188C" w:rsidRDefault="00A126A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5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7B1F8B88" w14:textId="77777777" w:rsidR="00A126AB" w:rsidRPr="0016188C" w:rsidRDefault="00A126A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DD35DA" w:rsidRPr="0016188C" w14:paraId="03683740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69480D5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41001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A1F345C" w14:textId="77777777" w:rsidR="00DD35DA" w:rsidRPr="0016188C" w:rsidRDefault="00285745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2010D477" wp14:editId="40B3AC1A">
                  <wp:extent cx="225160" cy="471436"/>
                  <wp:effectExtent l="0" t="0" r="3810" b="5080"/>
                  <wp:docPr id="28" name="Grafik 28" descr="C:\Users\NIKOLA~1.KFZ\AppData\Local\Temp\XPgrpwise\5D00DEB3zdkdomzdkpost10016E6A6B138BB1\Titelseite-Flyer-PKW-einfach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NIKOLA~1.KFZ\AppData\Local\Temp\XPgrpwise\5D00DEB3zdkdomzdkpost10016E6A6B138BB1\Titelseite-Flyer-PKW-einfach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60" cy="47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7A28841C" w14:textId="77777777" w:rsidR="00DD35DA" w:rsidRPr="0016188C" w:rsidRDefault="00DD35DA" w:rsidP="008B0D9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7F612C71" w14:textId="77777777" w:rsidR="00AC379B" w:rsidRPr="0016188C" w:rsidRDefault="00DD35DA" w:rsidP="008A550F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„Kfz-Mechatroniker Personenkraftw</w:t>
            </w:r>
            <w:r w:rsidRPr="0016188C">
              <w:rPr>
                <w:sz w:val="22"/>
              </w:rPr>
              <w:t>a</w:t>
            </w:r>
            <w:r w:rsidR="008A550F">
              <w:rPr>
                <w:sz w:val="22"/>
              </w:rPr>
              <w:t>gen</w:t>
            </w:r>
            <w:r w:rsidRPr="0016188C">
              <w:rPr>
                <w:sz w:val="22"/>
              </w:rPr>
              <w:t>technik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DF2D812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78580F77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65563BC5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5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383FD201" w14:textId="77777777" w:rsidR="00DD35DA" w:rsidRPr="0016188C" w:rsidRDefault="00DD35DA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DD35DA" w:rsidRPr="0016188C" w14:paraId="3F1C5BCA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01C3F48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41002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6B48D5D" w14:textId="77777777" w:rsidR="00DD35DA" w:rsidRPr="0016188C" w:rsidRDefault="00E23EB1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47DE373D" wp14:editId="32F9F82D">
                  <wp:extent cx="212612" cy="430409"/>
                  <wp:effectExtent l="0" t="0" r="0" b="8255"/>
                  <wp:docPr id="603" name="Bild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DK-AB-Flyer-Nutzfahrzeugtechnik_RZ_Pfade_aussen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12" cy="430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37A00B51" w14:textId="77777777" w:rsidR="00DD35DA" w:rsidRPr="0016188C" w:rsidRDefault="00DD35DA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11DEF6CC" w14:textId="77777777" w:rsidR="00DD35DA" w:rsidRPr="0016188C" w:rsidRDefault="00DD35DA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„Kfz-Mechatroniker Nutzfahrzeugtechnik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1AEB7D1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16CEA040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0FE66A21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5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5823448" w14:textId="77777777" w:rsidR="00DD35DA" w:rsidRPr="0016188C" w:rsidRDefault="00DD35DA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DD35DA" w:rsidRPr="0016188C" w14:paraId="696FE3B1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DFA1F9C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41003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3F9B8B99" w14:textId="77777777" w:rsidR="00DD35DA" w:rsidRPr="0016188C" w:rsidRDefault="007832B2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3AB2A818" wp14:editId="72E78113">
                  <wp:extent cx="210368" cy="429151"/>
                  <wp:effectExtent l="0" t="0" r="0" b="9525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tel Flyer Motorrad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00" cy="4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D4743F3" w14:textId="77777777" w:rsidR="00DD35DA" w:rsidRPr="0016188C" w:rsidRDefault="00DD35DA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4206932D" w14:textId="77777777" w:rsidR="00DD35DA" w:rsidRPr="0016188C" w:rsidRDefault="00DD35DA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„Kfz-Mechatroniker Motorradtechnik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148ED48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35C3A505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2D9E7DB2" w14:textId="77777777" w:rsidR="00DD35DA" w:rsidRPr="0016188C" w:rsidRDefault="00DD35DA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5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3448D714" w14:textId="77777777" w:rsidR="00DD35DA" w:rsidRPr="0016188C" w:rsidRDefault="00DD35DA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625D8684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047EFDCF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41004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16DB8F05" w14:textId="77777777" w:rsidR="00BE0E8B" w:rsidRPr="0016188C" w:rsidRDefault="00285745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364FA65F" wp14:editId="28AE56B7">
                  <wp:extent cx="230786" cy="483215"/>
                  <wp:effectExtent l="0" t="0" r="0" b="0"/>
                  <wp:docPr id="546" name="Grafik 546" descr="C:\Users\NIKOLA~1.KFZ\AppData\Local\Temp\XPgrpwise\5D00DEB3zdkdomzdkpost10016E6A6B138BB1\Flyer-Titelseite-SystemHochvolttechnik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NIKOLA~1.KFZ\AppData\Local\Temp\XPgrpwise\5D00DEB3zdkdomzdkpost10016E6A6B138BB1\Flyer-Titelseite-SystemHochvolttechnik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17" cy="485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000A7BBA" w14:textId="77777777" w:rsidR="00BE0E8B" w:rsidRPr="0016188C" w:rsidRDefault="00BE0E8B" w:rsidP="00BE0E8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2D3937EF" w14:textId="77777777" w:rsidR="00BE0E8B" w:rsidRPr="0016188C" w:rsidRDefault="00BE0E8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„Kfz-Mechatroniker System- und Hoc</w:t>
            </w:r>
            <w:r w:rsidRPr="0016188C">
              <w:rPr>
                <w:sz w:val="22"/>
              </w:rPr>
              <w:t>h</w:t>
            </w:r>
            <w:r w:rsidRPr="0016188C">
              <w:rPr>
                <w:sz w:val="22"/>
              </w:rPr>
              <w:t>volttechnik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0723897F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795E7AB1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3895C2ED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5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6463C3DB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0C4E7EC8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38FE6D9D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lastRenderedPageBreak/>
              <w:t>41005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13BFFCF3" w14:textId="77777777" w:rsidR="00BE0E8B" w:rsidRPr="0016188C" w:rsidRDefault="00285745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434179E8" wp14:editId="41EE8170">
                  <wp:extent cx="225160" cy="471436"/>
                  <wp:effectExtent l="0" t="0" r="3810" b="5080"/>
                  <wp:docPr id="547" name="Grafik 547" descr="C:\Users\NIKOLA~1.KFZ\AppData\Local\Temp\XPgrpwise\5D00DEB3zdkdomzdkpost10016E6A6B138BB1\Titelseite-Flyer-Karosserietechni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NIKOLA~1.KFZ\AppData\Local\Temp\XPgrpwise\5D00DEB3zdkdomzdkpost10016E6A6B138BB1\Titelseite-Flyer-Karosserietechnik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60" cy="47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4757B2BF" w14:textId="77777777" w:rsidR="00BE0E8B" w:rsidRPr="0016188C" w:rsidRDefault="00BE0E8B" w:rsidP="00BE0E8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0A711345" w14:textId="77777777" w:rsidR="00BE0E8B" w:rsidRPr="0016188C" w:rsidRDefault="00BE0E8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„Kfz-Mechatroniker Karosserietechnik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2EFCF54A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395AECB4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7037808B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5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1C4B3575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2BEB6604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3A6277C1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4103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6E98EA52" w14:textId="77777777" w:rsidR="00BE0E8B" w:rsidRPr="0016188C" w:rsidRDefault="000C3D42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75E87C74" wp14:editId="72FB5504">
                  <wp:extent cx="221159" cy="464820"/>
                  <wp:effectExtent l="0" t="0" r="7620" b="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tel-Flyer Automobilkaufmann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94" cy="465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7B62495E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04A5857A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„Der Automobilkaufmann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5CFE4334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21651056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3D30830B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5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092001A2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65713656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00B569D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4104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4AAA3466" w14:textId="77777777" w:rsidR="00BE0E8B" w:rsidRPr="0016188C" w:rsidRDefault="00C86050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2EF9636E" wp14:editId="306838DF">
                  <wp:extent cx="224237" cy="468000"/>
                  <wp:effectExtent l="0" t="0" r="4445" b="8255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V-Flyer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37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7EA8F7FB" w14:textId="77777777" w:rsidR="00BE0E8B" w:rsidRPr="0016188C" w:rsidRDefault="00BE0E8B" w:rsidP="00BE0E8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333E5610" w14:textId="77777777" w:rsidR="00BE0E8B" w:rsidRPr="0016188C" w:rsidRDefault="00BE0E8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„Der Geprüfte Automobilverkäufer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797883A5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1F5F36FF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22CD9766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3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4435F7D3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22876302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433E758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4105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4E2FB8A6" w14:textId="77777777" w:rsidR="00BE0E8B" w:rsidRPr="0016188C" w:rsidRDefault="00C86050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295A888C" wp14:editId="11352BEB">
                  <wp:extent cx="223646" cy="468000"/>
                  <wp:effectExtent l="0" t="0" r="5080" b="8255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SB-Flyer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46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17CB94C5" w14:textId="77777777" w:rsidR="00BE0E8B" w:rsidRPr="0016188C" w:rsidRDefault="00BE0E8B" w:rsidP="00BE0E8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78170295" w14:textId="77777777" w:rsidR="00BE0E8B" w:rsidRPr="0016188C" w:rsidRDefault="00BE0E8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pacing w:val="-2"/>
                <w:sz w:val="22"/>
              </w:rPr>
              <w:t>„De</w:t>
            </w:r>
            <w:r w:rsidRPr="0016188C">
              <w:rPr>
                <w:sz w:val="22"/>
              </w:rPr>
              <w:t>r</w:t>
            </w:r>
            <w:r w:rsidRPr="0016188C">
              <w:rPr>
                <w:spacing w:val="-4"/>
                <w:sz w:val="22"/>
              </w:rPr>
              <w:t xml:space="preserve"> </w:t>
            </w:r>
            <w:r w:rsidRPr="0016188C">
              <w:rPr>
                <w:spacing w:val="-2"/>
                <w:sz w:val="22"/>
              </w:rPr>
              <w:t>Geprüft</w:t>
            </w:r>
            <w:r w:rsidRPr="0016188C">
              <w:rPr>
                <w:sz w:val="22"/>
              </w:rPr>
              <w:t>e</w:t>
            </w:r>
            <w:r w:rsidRPr="0016188C">
              <w:rPr>
                <w:spacing w:val="-4"/>
                <w:sz w:val="22"/>
              </w:rPr>
              <w:t xml:space="preserve"> </w:t>
            </w:r>
            <w:r w:rsidRPr="0016188C">
              <w:rPr>
                <w:spacing w:val="-2"/>
                <w:sz w:val="22"/>
              </w:rPr>
              <w:t>Automobil-Serviceberate</w:t>
            </w:r>
            <w:r w:rsidRPr="0016188C">
              <w:rPr>
                <w:sz w:val="22"/>
              </w:rPr>
              <w:t>r</w:t>
            </w:r>
            <w:r w:rsidRPr="0016188C">
              <w:rPr>
                <w:spacing w:val="-4"/>
                <w:sz w:val="22"/>
              </w:rPr>
              <w:t xml:space="preserve"> </w:t>
            </w:r>
            <w:r w:rsidRPr="0016188C">
              <w:rPr>
                <w:spacing w:val="-2"/>
                <w:sz w:val="22"/>
              </w:rPr>
              <w:t>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25CB171A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7B41F56B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2C70F3D2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3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04469323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4B93E527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3EEE0D8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4106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4D89F106" w14:textId="77777777" w:rsidR="00BE0E8B" w:rsidRPr="0016188C" w:rsidRDefault="00C86050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3FE28DAB" wp14:editId="7161B4E8">
                  <wp:extent cx="223646" cy="468000"/>
                  <wp:effectExtent l="0" t="0" r="5080" b="8255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TZV-Flyer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46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3FF04C1F" w14:textId="77777777" w:rsidR="00BE0E8B" w:rsidRPr="0016188C" w:rsidRDefault="00BE0E8B" w:rsidP="00BE0E8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00A50C0B" w14:textId="77777777" w:rsidR="00BE0E8B" w:rsidRPr="0016188C" w:rsidRDefault="00BE0E8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„Der Geprüfte Automobil Teile- und Z</w:t>
            </w:r>
            <w:r w:rsidRPr="0016188C">
              <w:rPr>
                <w:sz w:val="22"/>
              </w:rPr>
              <w:t>u</w:t>
            </w:r>
            <w:r w:rsidR="008A550F">
              <w:rPr>
                <w:sz w:val="22"/>
              </w:rPr>
              <w:t>behör</w:t>
            </w:r>
            <w:r w:rsidRPr="0016188C">
              <w:rPr>
                <w:sz w:val="22"/>
              </w:rPr>
              <w:t>verkäufer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56CBC01C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6195E244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4E1625D1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3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42B597F8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007862D7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03CADDC4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18AA5E74" w14:textId="77777777" w:rsidR="00BE0E8B" w:rsidRPr="0016188C" w:rsidRDefault="00C86050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4C6615AD" wp14:editId="035A6F2F">
                  <wp:extent cx="223062" cy="468000"/>
                  <wp:effectExtent l="0" t="0" r="5715" b="8255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rvicetechniker-Flyer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62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5AF64F19" w14:textId="77777777" w:rsidR="00BE0E8B" w:rsidRPr="0016188C" w:rsidRDefault="00BE0E8B" w:rsidP="00BE0E8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36454C72" w14:textId="77777777" w:rsidR="00BE0E8B" w:rsidRPr="0016188C" w:rsidRDefault="00BE0E8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„Der Geprüfte Kfz-Servicetechniker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1B928D81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604B4A6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437248A1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3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125921F5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19D1772A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25747360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7F7AF639" w14:textId="77777777" w:rsidR="00BE0E8B" w:rsidRPr="0016188C" w:rsidRDefault="00C86050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3F680FAD" wp14:editId="162E4321">
                  <wp:extent cx="222382" cy="468000"/>
                  <wp:effectExtent l="0" t="0" r="6350" b="8255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ister-Flyer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82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2B44F7EF" w14:textId="77777777" w:rsidR="00BE0E8B" w:rsidRPr="0016188C" w:rsidRDefault="00BE0E8B" w:rsidP="00BE0E8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0FE85A6D" w14:textId="77777777" w:rsidR="00BE0E8B" w:rsidRPr="0016188C" w:rsidRDefault="00BE0E8B" w:rsidP="00D3376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pacing w:val="-3"/>
                <w:sz w:val="22"/>
              </w:rPr>
              <w:t>„De</w:t>
            </w:r>
            <w:r w:rsidRPr="0016188C">
              <w:rPr>
                <w:sz w:val="22"/>
              </w:rPr>
              <w:t>r</w:t>
            </w:r>
            <w:r w:rsidRPr="0016188C">
              <w:rPr>
                <w:spacing w:val="-6"/>
                <w:sz w:val="22"/>
              </w:rPr>
              <w:t xml:space="preserve"> </w:t>
            </w:r>
            <w:r w:rsidRPr="0016188C">
              <w:rPr>
                <w:spacing w:val="-3"/>
                <w:sz w:val="22"/>
              </w:rPr>
              <w:t>Meiste</w:t>
            </w:r>
            <w:r w:rsidRPr="0016188C">
              <w:rPr>
                <w:sz w:val="22"/>
              </w:rPr>
              <w:t>r</w:t>
            </w:r>
            <w:r w:rsidRPr="0016188C">
              <w:rPr>
                <w:spacing w:val="-6"/>
                <w:sz w:val="22"/>
              </w:rPr>
              <w:t xml:space="preserve"> </w:t>
            </w:r>
            <w:r w:rsidRPr="0016188C">
              <w:rPr>
                <w:spacing w:val="-3"/>
                <w:sz w:val="22"/>
              </w:rPr>
              <w:t>i</w:t>
            </w:r>
            <w:r w:rsidRPr="0016188C">
              <w:rPr>
                <w:sz w:val="22"/>
              </w:rPr>
              <w:t>m</w:t>
            </w:r>
            <w:r w:rsidRPr="0016188C">
              <w:rPr>
                <w:spacing w:val="-6"/>
                <w:sz w:val="22"/>
              </w:rPr>
              <w:t xml:space="preserve"> </w:t>
            </w:r>
            <w:r w:rsidRPr="0016188C">
              <w:rPr>
                <w:spacing w:val="-3"/>
                <w:sz w:val="22"/>
              </w:rPr>
              <w:t>Kfz-Techniker-Handwer</w:t>
            </w:r>
            <w:r w:rsidRPr="0016188C">
              <w:rPr>
                <w:sz w:val="22"/>
              </w:rPr>
              <w:t>k</w:t>
            </w:r>
            <w:r w:rsidRPr="0016188C">
              <w:rPr>
                <w:spacing w:val="-6"/>
                <w:sz w:val="22"/>
              </w:rPr>
              <w:t xml:space="preserve"> </w:t>
            </w:r>
            <w:r w:rsidR="00D3376B" w:rsidRPr="008A550F">
              <w:rPr>
                <w:sz w:val="22"/>
              </w:rPr>
              <w:t>(</w:t>
            </w:r>
            <w:r w:rsidRPr="008A550F">
              <w:rPr>
                <w:sz w:val="22"/>
              </w:rPr>
              <w:t>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5FE1CFD4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74EED5BF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098B0982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3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35F8834A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5CF5D041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13D5527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4109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79C9484A" w14:textId="77777777" w:rsidR="00BE0E8B" w:rsidRPr="0016188C" w:rsidRDefault="00C86050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07D21651" wp14:editId="21AEE649">
                  <wp:extent cx="223648" cy="468000"/>
                  <wp:effectExtent l="0" t="0" r="5080" b="8255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triebswirt-Flyer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48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39E72D67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Flyer</w:t>
            </w:r>
          </w:p>
          <w:p w14:paraId="74C59F42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„Betriebswirt im Kfz-Gewerbe (m/w)“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5C7B94D2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0,08 € </w:t>
            </w:r>
          </w:p>
          <w:p w14:paraId="0C092139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0,07 € </w:t>
            </w:r>
          </w:p>
          <w:p w14:paraId="554C2E85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pacing w:val="39"/>
                <w:sz w:val="22"/>
              </w:rPr>
              <w:tab/>
            </w:r>
            <w:r w:rsidRPr="0016188C">
              <w:rPr>
                <w:sz w:val="22"/>
              </w:rPr>
              <w:t>=</w:t>
            </w:r>
            <w:r w:rsidRPr="0016188C">
              <w:rPr>
                <w:sz w:val="22"/>
              </w:rPr>
              <w:tab/>
              <w:t>0,06 €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66A1819A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644B87" w:rsidRPr="0016188C" w14:paraId="53F2768F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5D432940" w14:textId="77777777" w:rsidR="00644B87" w:rsidRPr="0016188C" w:rsidRDefault="00644B87" w:rsidP="009861F8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4116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74925BB5" w14:textId="77777777" w:rsidR="00644B87" w:rsidRDefault="00644B87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4DC55596" wp14:editId="267137E1">
                  <wp:extent cx="250962" cy="471600"/>
                  <wp:effectExtent l="25400" t="25400" r="28575" b="36830"/>
                  <wp:docPr id="2" name="Bil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rosserieflyer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62" cy="4716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2DD51854" w14:textId="77777777" w:rsidR="00790340" w:rsidRPr="00644B87" w:rsidRDefault="00644B87" w:rsidP="00644B87">
            <w:pPr>
              <w:pStyle w:val="Flietext"/>
              <w:rPr>
                <w:sz w:val="22"/>
              </w:rPr>
            </w:pPr>
            <w:r w:rsidRPr="00644B87">
              <w:rPr>
                <w:sz w:val="22"/>
              </w:rPr>
              <w:t xml:space="preserve">Flyer </w:t>
            </w:r>
            <w:r>
              <w:rPr>
                <w:sz w:val="22"/>
              </w:rPr>
              <w:t>„</w:t>
            </w:r>
            <w:r w:rsidRPr="00644B87">
              <w:rPr>
                <w:sz w:val="22"/>
              </w:rPr>
              <w:t>Der Kfz-Mechatroniker für Karo</w:t>
            </w:r>
            <w:r w:rsidRPr="00644B87">
              <w:rPr>
                <w:sz w:val="22"/>
              </w:rPr>
              <w:t>s</w:t>
            </w:r>
            <w:r w:rsidRPr="00644B87">
              <w:rPr>
                <w:sz w:val="22"/>
              </w:rPr>
              <w:t>serietechnik (m/w)</w:t>
            </w:r>
            <w:r>
              <w:rPr>
                <w:sz w:val="22"/>
              </w:rPr>
              <w:t>“</w:t>
            </w:r>
          </w:p>
          <w:p w14:paraId="631325CE" w14:textId="77777777" w:rsidR="00644B87" w:rsidRPr="0016188C" w:rsidRDefault="00644B87" w:rsidP="00644B87">
            <w:pPr>
              <w:pStyle w:val="Flietext"/>
              <w:spacing w:line="240" w:lineRule="auto"/>
              <w:rPr>
                <w:sz w:val="22"/>
              </w:rPr>
            </w:pPr>
            <w:r w:rsidRPr="00644B87">
              <w:rPr>
                <w:sz w:val="22"/>
              </w:rPr>
              <w:t>Informationen für Ausbildungsbetriebe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709E4120" w14:textId="77777777" w:rsidR="00644B87" w:rsidRPr="0016188C" w:rsidRDefault="00644B87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Kostenlos zu beziehen!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02355B0B" w14:textId="77777777" w:rsidR="00644B87" w:rsidRPr="0016188C" w:rsidRDefault="00644B87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26164A" w:rsidRPr="0016188C" w14:paraId="187F57C4" w14:textId="77777777" w:rsidTr="0026164A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17BB2352" w14:textId="77777777" w:rsidR="0026164A" w:rsidRPr="0016188C" w:rsidRDefault="0026164A" w:rsidP="00282873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4118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0146C354" w14:textId="77777777" w:rsidR="0026164A" w:rsidRDefault="00D77F21" w:rsidP="00282873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60798B27" wp14:editId="31DC3DE5">
                  <wp:extent cx="245659" cy="515519"/>
                  <wp:effectExtent l="0" t="0" r="2540" b="0"/>
                  <wp:docPr id="29" name="Grafik 29" descr="G:\Benutzer\vogt\Ablage-Vorlage\Northwood\Titelseite-Flyer-SESAM-ne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Benutzer\vogt\Ablage-Vorlage\Northwood\Titelseite-Flyer-SESAM-ne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7711" cy="51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12C02C62" w14:textId="77777777" w:rsidR="0026164A" w:rsidRDefault="0026164A" w:rsidP="00282873">
            <w:pPr>
              <w:pStyle w:val="Flietext"/>
              <w:rPr>
                <w:sz w:val="22"/>
              </w:rPr>
            </w:pPr>
            <w:r w:rsidRPr="00644B87">
              <w:rPr>
                <w:sz w:val="22"/>
              </w:rPr>
              <w:t xml:space="preserve">Flyer </w:t>
            </w:r>
            <w:r>
              <w:rPr>
                <w:sz w:val="22"/>
              </w:rPr>
              <w:t>„Bachelor-Studium“</w:t>
            </w:r>
          </w:p>
          <w:p w14:paraId="71736E49" w14:textId="77777777" w:rsidR="0026164A" w:rsidRPr="0026164A" w:rsidRDefault="0026164A" w:rsidP="00282873">
            <w:pPr>
              <w:pStyle w:val="Flietext"/>
              <w:rPr>
                <w:i/>
                <w:sz w:val="18"/>
              </w:rPr>
            </w:pPr>
            <w:r w:rsidRPr="0026164A">
              <w:rPr>
                <w:i/>
                <w:sz w:val="18"/>
              </w:rPr>
              <w:t xml:space="preserve">an der </w:t>
            </w:r>
            <w:proofErr w:type="spellStart"/>
            <w:r w:rsidRPr="0026164A">
              <w:rPr>
                <w:i/>
                <w:sz w:val="18"/>
              </w:rPr>
              <w:t>Northwood</w:t>
            </w:r>
            <w:proofErr w:type="spellEnd"/>
            <w:r w:rsidRPr="0026164A">
              <w:rPr>
                <w:i/>
                <w:sz w:val="18"/>
              </w:rPr>
              <w:t xml:space="preserve"> University</w:t>
            </w:r>
          </w:p>
          <w:p w14:paraId="745AE52F" w14:textId="77777777" w:rsidR="0026164A" w:rsidRPr="0016188C" w:rsidRDefault="0026164A" w:rsidP="0026164A">
            <w:pPr>
              <w:pStyle w:val="Flietext"/>
              <w:rPr>
                <w:sz w:val="22"/>
              </w:rPr>
            </w:pPr>
            <w:r w:rsidRPr="0026164A">
              <w:t>Auf geht`s nach USA!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5E172BA4" w14:textId="77777777" w:rsidR="0026164A" w:rsidRPr="0016188C" w:rsidRDefault="0026164A" w:rsidP="00282873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Kostenlos zu beziehen!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39F21E40" w14:textId="77777777" w:rsidR="0026164A" w:rsidRPr="0016188C" w:rsidRDefault="0026164A" w:rsidP="00282873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064F7F9B" w14:textId="77777777" w:rsidTr="00241058">
        <w:trPr>
          <w:cantSplit/>
          <w:trHeight w:val="809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6856BDDC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62BEA1F2" w14:textId="77777777" w:rsidR="00BE0E8B" w:rsidRPr="0016188C" w:rsidRDefault="0025425C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693F5527" wp14:editId="3DB2A6A3">
                  <wp:simplePos x="0" y="0"/>
                  <wp:positionH relativeFrom="column">
                    <wp:posOffset>100102</wp:posOffset>
                  </wp:positionH>
                  <wp:positionV relativeFrom="paragraph">
                    <wp:posOffset>22747</wp:posOffset>
                  </wp:positionV>
                  <wp:extent cx="496524" cy="352800"/>
                  <wp:effectExtent l="0" t="0" r="0" b="0"/>
                  <wp:wrapNone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93" t="22440" r="32106" b="14379"/>
                          <a:stretch/>
                        </pic:blipFill>
                        <pic:spPr bwMode="auto">
                          <a:xfrm>
                            <a:off x="0" y="0"/>
                            <a:ext cx="496524" cy="35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4657B8E0" w14:textId="77777777" w:rsidR="00BE0E8B" w:rsidRPr="0016188C" w:rsidRDefault="005B4E1A" w:rsidP="00BE0E8B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Postkarte</w:t>
            </w:r>
            <w:r w:rsidR="004A142D">
              <w:rPr>
                <w:sz w:val="22"/>
              </w:rPr>
              <w:t xml:space="preserve"> </w:t>
            </w:r>
            <w:r w:rsidR="004A142D" w:rsidRPr="004A142D">
              <w:rPr>
                <w:i/>
              </w:rPr>
              <w:t>(für Betriebe</w:t>
            </w:r>
            <w:r w:rsidR="007832B2">
              <w:rPr>
                <w:i/>
              </w:rPr>
              <w:t xml:space="preserve"> </w:t>
            </w:r>
            <w:r w:rsidR="004A142D" w:rsidRPr="004A142D">
              <w:rPr>
                <w:i/>
              </w:rPr>
              <w:t>&amp;</w:t>
            </w:r>
            <w:r w:rsidR="007832B2">
              <w:rPr>
                <w:i/>
              </w:rPr>
              <w:t xml:space="preserve"> </w:t>
            </w:r>
            <w:r w:rsidR="004A142D" w:rsidRPr="004A142D">
              <w:rPr>
                <w:i/>
              </w:rPr>
              <w:t>Multiplikatoren)</w:t>
            </w:r>
          </w:p>
          <w:p w14:paraId="2E5C3BCC" w14:textId="77777777" w:rsidR="00BE0E8B" w:rsidRPr="0016188C" w:rsidRDefault="00F045B2" w:rsidP="00DD35DA">
            <w:pPr>
              <w:pStyle w:val="Flietext"/>
              <w:spacing w:line="240" w:lineRule="auto"/>
              <w:rPr>
                <w:sz w:val="22"/>
              </w:rPr>
            </w:pPr>
            <w:hyperlink r:id="rId25" w:history="1">
              <w:r w:rsidR="00BE0E8B" w:rsidRPr="0016188C">
                <w:rPr>
                  <w:sz w:val="22"/>
                </w:rPr>
                <w:t>www.autoberufe.de</w:t>
              </w:r>
            </w:hyperlink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236ED375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Kostenlos zu beziehen!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6DB2FAE1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002965F2" w14:textId="77777777" w:rsidTr="00581F03">
        <w:trPr>
          <w:cantSplit/>
          <w:trHeight w:val="821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32DF0625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4211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30FB930F" w14:textId="77777777" w:rsidR="00BE0E8B" w:rsidRPr="0016188C" w:rsidRDefault="0025425C" w:rsidP="0025425C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09AFA385" wp14:editId="3220D2CD">
                  <wp:simplePos x="0" y="0"/>
                  <wp:positionH relativeFrom="margin">
                    <wp:posOffset>102934</wp:posOffset>
                  </wp:positionH>
                  <wp:positionV relativeFrom="margin">
                    <wp:posOffset>34962</wp:posOffset>
                  </wp:positionV>
                  <wp:extent cx="494665" cy="352425"/>
                  <wp:effectExtent l="0" t="0" r="635" b="9525"/>
                  <wp:wrapNone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67" t="22223" r="33209" b="14158"/>
                          <a:stretch/>
                        </pic:blipFill>
                        <pic:spPr bwMode="auto">
                          <a:xfrm>
                            <a:off x="0" y="0"/>
                            <a:ext cx="494665" cy="352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3E456337" w14:textId="77777777" w:rsidR="00BE0E8B" w:rsidRDefault="00BE0E8B" w:rsidP="0025425C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Postkarte</w:t>
            </w:r>
          </w:p>
          <w:p w14:paraId="06FC1ABD" w14:textId="77777777" w:rsidR="00BE0E8B" w:rsidRPr="0016188C" w:rsidRDefault="00BE0E8B" w:rsidP="0025425C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www.</w:t>
            </w:r>
            <w:r w:rsidR="003D6159">
              <w:rPr>
                <w:sz w:val="22"/>
              </w:rPr>
              <w:t>wasmitautos</w:t>
            </w:r>
            <w:r>
              <w:rPr>
                <w:sz w:val="22"/>
              </w:rPr>
              <w:t>-blog.</w:t>
            </w:r>
            <w:r w:rsidR="003D6159">
              <w:rPr>
                <w:sz w:val="22"/>
              </w:rPr>
              <w:t>com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109A6B6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Kostenlos zu beziehen!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0F16FE60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A77474" w:rsidRPr="0016188C" w14:paraId="384C83CB" w14:textId="77777777" w:rsidTr="00581F03">
        <w:trPr>
          <w:cantSplit/>
          <w:trHeight w:val="681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4F38A9D0" w14:textId="77777777" w:rsidR="00A77474" w:rsidRDefault="006919CE" w:rsidP="009861F8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4214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4BD7738B" w14:textId="77777777" w:rsidR="00A77474" w:rsidRDefault="00A77474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3043BFC4" wp14:editId="32208C02">
                  <wp:extent cx="494210" cy="352425"/>
                  <wp:effectExtent l="0" t="0" r="127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stkarte.GIF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801" cy="353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237881B3" w14:textId="77777777" w:rsidR="00A77474" w:rsidRPr="004A142D" w:rsidRDefault="00A77474" w:rsidP="00BE0E8B">
            <w:pPr>
              <w:pStyle w:val="Flietext"/>
              <w:spacing w:line="240" w:lineRule="auto"/>
              <w:rPr>
                <w:i/>
              </w:rPr>
            </w:pPr>
            <w:r>
              <w:rPr>
                <w:sz w:val="22"/>
              </w:rPr>
              <w:t>Postkarte</w:t>
            </w:r>
            <w:r w:rsidR="005B4E1A">
              <w:rPr>
                <w:sz w:val="22"/>
              </w:rPr>
              <w:t xml:space="preserve"> </w:t>
            </w:r>
            <w:r w:rsidR="005B4E1A" w:rsidRPr="004A142D">
              <w:rPr>
                <w:i/>
              </w:rPr>
              <w:t>(für Schüler)</w:t>
            </w:r>
          </w:p>
          <w:p w14:paraId="61148093" w14:textId="77777777" w:rsidR="00A77474" w:rsidRDefault="00A77474" w:rsidP="00BE0E8B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www.wasmitautos.com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  <w:vAlign w:val="center"/>
          </w:tcPr>
          <w:p w14:paraId="6A956B5B" w14:textId="77777777" w:rsidR="00A77474" w:rsidRPr="0016188C" w:rsidRDefault="00D71509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Kostenlos zu beziehen!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014467BE" w14:textId="77777777" w:rsidR="00A77474" w:rsidRPr="0016188C" w:rsidRDefault="00A77474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2F3F6C" w:rsidRPr="0016188C" w14:paraId="53FA4298" w14:textId="77777777" w:rsidTr="00B13E64">
        <w:trPr>
          <w:cantSplit/>
          <w:trHeight w:val="60"/>
        </w:trPr>
        <w:tc>
          <w:tcPr>
            <w:tcW w:w="1048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CCCCC"/>
            <w:tcMar>
              <w:top w:w="11" w:type="dxa"/>
              <w:left w:w="85" w:type="dxa"/>
              <w:bottom w:w="11" w:type="dxa"/>
              <w:right w:w="85" w:type="dxa"/>
            </w:tcMar>
          </w:tcPr>
          <w:p w14:paraId="6A68DD2F" w14:textId="77777777" w:rsidR="002F3F6C" w:rsidRPr="0016188C" w:rsidRDefault="002F3F6C" w:rsidP="002F3F6C">
            <w:pPr>
              <w:pStyle w:val="Flietext"/>
              <w:spacing w:line="240" w:lineRule="auto"/>
              <w:rPr>
                <w:spacing w:val="12"/>
                <w:sz w:val="22"/>
                <w:szCs w:val="24"/>
              </w:rPr>
            </w:pPr>
            <w:r w:rsidRPr="0016188C">
              <w:rPr>
                <w:spacing w:val="12"/>
                <w:sz w:val="22"/>
                <w:szCs w:val="24"/>
              </w:rPr>
              <w:t xml:space="preserve">RUBRIK </w:t>
            </w:r>
            <w:r>
              <w:rPr>
                <w:spacing w:val="12"/>
                <w:sz w:val="22"/>
                <w:szCs w:val="24"/>
              </w:rPr>
              <w:t>Plakate</w:t>
            </w:r>
          </w:p>
        </w:tc>
      </w:tr>
      <w:tr w:rsidR="00BE0E8B" w:rsidRPr="0016188C" w14:paraId="4D879661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2D997FC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4302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30A8856D" w14:textId="77777777" w:rsidR="00BE0E8B" w:rsidRPr="0016188C" w:rsidRDefault="000C3D42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25A7FF58" wp14:editId="38FBABE9">
                  <wp:extent cx="399415" cy="556895"/>
                  <wp:effectExtent l="0" t="0" r="635" b="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rrieregrafik neu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15" cy="55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C136922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Plakat</w:t>
            </w:r>
            <w:r w:rsidRPr="0016188C">
              <w:rPr>
                <w:spacing w:val="-1"/>
                <w:sz w:val="22"/>
              </w:rPr>
              <w:t xml:space="preserve"> </w:t>
            </w:r>
            <w:r w:rsidRPr="0016188C">
              <w:rPr>
                <w:sz w:val="22"/>
              </w:rPr>
              <w:t>„Perspektiven im Kfz-Gewerbe“</w:t>
            </w:r>
          </w:p>
          <w:p w14:paraId="1FB52295" w14:textId="77777777" w:rsidR="00BE0E8B" w:rsidRPr="0016188C" w:rsidRDefault="00BE0E8B" w:rsidP="009530A9">
            <w:pPr>
              <w:pStyle w:val="Flietext"/>
              <w:rPr>
                <w:sz w:val="22"/>
              </w:rPr>
            </w:pPr>
            <w:r w:rsidRPr="0016188C">
              <w:rPr>
                <w:sz w:val="22"/>
              </w:rPr>
              <w:t>(Format DIN A3)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2FC70D2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Plakat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0,25 €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2980CEBB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</w:tbl>
    <w:p w14:paraId="65A0EBCA" w14:textId="77777777" w:rsidR="0008447F" w:rsidRDefault="0008447F"/>
    <w:p w14:paraId="69829B71" w14:textId="77777777" w:rsidR="0008447F" w:rsidRDefault="0008447F">
      <w:r>
        <w:br w:type="page"/>
      </w:r>
    </w:p>
    <w:p w14:paraId="52922FF1" w14:textId="77777777" w:rsidR="00821F7C" w:rsidRDefault="00821F7C"/>
    <w:tbl>
      <w:tblPr>
        <w:tblW w:w="0" w:type="auto"/>
        <w:tblInd w:w="8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91"/>
        <w:gridCol w:w="1261"/>
        <w:gridCol w:w="4154"/>
        <w:gridCol w:w="2899"/>
        <w:gridCol w:w="876"/>
      </w:tblGrid>
      <w:tr w:rsidR="00565DFC" w:rsidRPr="0016188C" w14:paraId="0159680E" w14:textId="77777777" w:rsidTr="00CE0FB2">
        <w:trPr>
          <w:cantSplit/>
          <w:trHeight w:val="60"/>
          <w:tblHeader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D460DFC" w14:textId="77777777" w:rsidR="00565DFC" w:rsidRPr="0016188C" w:rsidRDefault="00565DFC" w:rsidP="00CE0FB2">
            <w:pPr>
              <w:pStyle w:val="Flietext"/>
              <w:spacing w:line="240" w:lineRule="auto"/>
              <w:rPr>
                <w:w w:val="86"/>
              </w:rPr>
            </w:pPr>
            <w:r w:rsidRPr="0016188C">
              <w:rPr>
                <w:w w:val="86"/>
              </w:rPr>
              <w:t>A</w:t>
            </w:r>
            <w:r w:rsidRPr="0016188C">
              <w:rPr>
                <w:spacing w:val="2"/>
                <w:w w:val="86"/>
              </w:rPr>
              <w:t>r</w:t>
            </w:r>
            <w:r w:rsidRPr="0016188C">
              <w:rPr>
                <w:spacing w:val="-2"/>
                <w:w w:val="131"/>
              </w:rPr>
              <w:t>t</w:t>
            </w:r>
            <w:r w:rsidRPr="0016188C">
              <w:rPr>
                <w:spacing w:val="-1"/>
                <w:w w:val="106"/>
              </w:rPr>
              <w:t>i</w:t>
            </w:r>
            <w:r w:rsidRPr="0016188C">
              <w:rPr>
                <w:spacing w:val="-5"/>
                <w:w w:val="104"/>
              </w:rPr>
              <w:t>k</w:t>
            </w:r>
            <w:r w:rsidRPr="0016188C">
              <w:rPr>
                <w:spacing w:val="-1"/>
                <w:w w:val="119"/>
              </w:rPr>
              <w:t>e</w:t>
            </w:r>
            <w:r w:rsidRPr="0016188C">
              <w:rPr>
                <w:w w:val="109"/>
              </w:rPr>
              <w:t>l-N</w:t>
            </w:r>
            <w:r w:rsidRPr="0016188C">
              <w:rPr>
                <w:spacing w:val="-15"/>
                <w:w w:val="109"/>
              </w:rPr>
              <w:t>r</w:t>
            </w:r>
            <w:r w:rsidRPr="0016188C">
              <w:rPr>
                <w:w w:val="140"/>
              </w:rPr>
              <w:t>.</w:t>
            </w:r>
          </w:p>
        </w:tc>
        <w:tc>
          <w:tcPr>
            <w:tcW w:w="54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39369CC" w14:textId="77777777" w:rsidR="00565DFC" w:rsidRPr="0016188C" w:rsidRDefault="00565DFC" w:rsidP="00CE0FB2">
            <w:pPr>
              <w:pStyle w:val="Flietext"/>
              <w:spacing w:line="240" w:lineRule="auto"/>
              <w:jc w:val="center"/>
              <w:rPr>
                <w:w w:val="86"/>
              </w:rPr>
            </w:pPr>
            <w:r w:rsidRPr="0016188C">
              <w:rPr>
                <w:w w:val="86"/>
              </w:rPr>
              <w:t>A</w:t>
            </w:r>
            <w:r w:rsidRPr="0016188C">
              <w:rPr>
                <w:spacing w:val="2"/>
                <w:w w:val="86"/>
              </w:rPr>
              <w:t>r</w:t>
            </w:r>
            <w:r w:rsidRPr="0016188C">
              <w:rPr>
                <w:spacing w:val="-2"/>
                <w:w w:val="131"/>
              </w:rPr>
              <w:t>t</w:t>
            </w:r>
            <w:r w:rsidRPr="0016188C">
              <w:rPr>
                <w:spacing w:val="-1"/>
                <w:w w:val="106"/>
              </w:rPr>
              <w:t>i</w:t>
            </w:r>
            <w:r w:rsidRPr="0016188C">
              <w:rPr>
                <w:spacing w:val="-5"/>
                <w:w w:val="104"/>
              </w:rPr>
              <w:t>k</w:t>
            </w:r>
            <w:r w:rsidRPr="0016188C">
              <w:rPr>
                <w:spacing w:val="-1"/>
                <w:w w:val="119"/>
              </w:rPr>
              <w:t>e</w:t>
            </w:r>
            <w:r w:rsidRPr="0016188C">
              <w:rPr>
                <w:w w:val="102"/>
              </w:rPr>
              <w:t>l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94E6425" w14:textId="77777777" w:rsidR="00565DFC" w:rsidRPr="0016188C" w:rsidRDefault="00565DFC" w:rsidP="00CE0FB2">
            <w:pPr>
              <w:pStyle w:val="Flietext"/>
              <w:spacing w:line="240" w:lineRule="auto"/>
              <w:rPr>
                <w:spacing w:val="-2"/>
                <w:w w:val="96"/>
              </w:rPr>
            </w:pPr>
            <w:r w:rsidRPr="0016188C">
              <w:rPr>
                <w:spacing w:val="-2"/>
                <w:w w:val="96"/>
              </w:rPr>
              <w:t>P</w:t>
            </w:r>
            <w:r w:rsidRPr="0016188C">
              <w:rPr>
                <w:spacing w:val="-4"/>
                <w:w w:val="110"/>
              </w:rPr>
              <w:t>r</w:t>
            </w:r>
            <w:r w:rsidRPr="0016188C">
              <w:rPr>
                <w:w w:val="111"/>
              </w:rPr>
              <w:t>eis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F649949" w14:textId="77777777" w:rsidR="00565DFC" w:rsidRPr="0016188C" w:rsidRDefault="00565DFC" w:rsidP="00CE0FB2">
            <w:pPr>
              <w:pStyle w:val="Flietext"/>
              <w:spacing w:line="240" w:lineRule="auto"/>
              <w:rPr>
                <w:w w:val="94"/>
              </w:rPr>
            </w:pPr>
            <w:r w:rsidRPr="0016188C">
              <w:rPr>
                <w:w w:val="94"/>
              </w:rPr>
              <w:t>A</w:t>
            </w:r>
            <w:r w:rsidRPr="0016188C">
              <w:rPr>
                <w:spacing w:val="-2"/>
                <w:w w:val="94"/>
              </w:rPr>
              <w:t>n</w:t>
            </w:r>
            <w:r w:rsidRPr="0016188C">
              <w:rPr>
                <w:spacing w:val="-3"/>
              </w:rPr>
              <w:t>z</w:t>
            </w:r>
            <w:r w:rsidRPr="0016188C">
              <w:rPr>
                <w:w w:val="117"/>
              </w:rPr>
              <w:t>ahl</w:t>
            </w:r>
          </w:p>
        </w:tc>
      </w:tr>
      <w:tr w:rsidR="002F3F6C" w:rsidRPr="0016188C" w14:paraId="49F6334C" w14:textId="77777777" w:rsidTr="00380E01">
        <w:trPr>
          <w:cantSplit/>
          <w:trHeight w:val="60"/>
        </w:trPr>
        <w:tc>
          <w:tcPr>
            <w:tcW w:w="1048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CCCCC"/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DF98F2A" w14:textId="77777777" w:rsidR="002F3F6C" w:rsidRPr="0016188C" w:rsidRDefault="002F3F6C" w:rsidP="002F3F6C">
            <w:pPr>
              <w:pStyle w:val="Flietext"/>
              <w:spacing w:line="240" w:lineRule="auto"/>
              <w:rPr>
                <w:spacing w:val="12"/>
                <w:sz w:val="22"/>
                <w:szCs w:val="24"/>
              </w:rPr>
            </w:pPr>
            <w:r w:rsidRPr="0016188C">
              <w:rPr>
                <w:spacing w:val="12"/>
                <w:sz w:val="22"/>
                <w:szCs w:val="24"/>
              </w:rPr>
              <w:t xml:space="preserve">RUBRIK </w:t>
            </w:r>
            <w:r>
              <w:rPr>
                <w:spacing w:val="12"/>
                <w:sz w:val="22"/>
                <w:szCs w:val="24"/>
              </w:rPr>
              <w:t>Leitfäden</w:t>
            </w:r>
          </w:p>
        </w:tc>
      </w:tr>
      <w:tr w:rsidR="00BE0E8B" w:rsidRPr="0016188C" w14:paraId="68B0E92C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51AC54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4600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F0EE006" w14:textId="77777777" w:rsidR="00BE0E8B" w:rsidRPr="0016188C" w:rsidRDefault="009861F8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29FED46D" wp14:editId="302817B7">
                  <wp:extent cx="600870" cy="720000"/>
                  <wp:effectExtent l="0" t="0" r="8890" b="4445"/>
                  <wp:docPr id="553" name="Grafik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354" t="8496" r="69292" b="26844"/>
                          <a:stretch/>
                        </pic:blipFill>
                        <pic:spPr bwMode="auto">
                          <a:xfrm>
                            <a:off x="0" y="0"/>
                            <a:ext cx="600870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28B53EF7" w14:textId="77777777" w:rsidR="00BE0E8B" w:rsidRPr="0016188C" w:rsidRDefault="00BE0E8B" w:rsidP="00BE0E8B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Ordner</w:t>
            </w:r>
            <w:r w:rsidRPr="0016188C">
              <w:rPr>
                <w:spacing w:val="23"/>
                <w:sz w:val="22"/>
              </w:rPr>
              <w:t xml:space="preserve"> </w:t>
            </w:r>
            <w:r w:rsidRPr="0016188C">
              <w:rPr>
                <w:spacing w:val="-1"/>
                <w:sz w:val="22"/>
              </w:rPr>
              <w:t>„Di</w:t>
            </w:r>
            <w:r w:rsidRPr="0016188C">
              <w:rPr>
                <w:sz w:val="22"/>
              </w:rPr>
              <w:t>e</w:t>
            </w:r>
            <w:r w:rsidRPr="0016188C">
              <w:rPr>
                <w:spacing w:val="-2"/>
                <w:sz w:val="22"/>
              </w:rPr>
              <w:t xml:space="preserve"> </w:t>
            </w:r>
            <w:r w:rsidRPr="0016188C">
              <w:rPr>
                <w:spacing w:val="-1"/>
                <w:sz w:val="22"/>
              </w:rPr>
              <w:t>richtige</w:t>
            </w:r>
            <w:r w:rsidRPr="0016188C">
              <w:rPr>
                <w:sz w:val="22"/>
              </w:rPr>
              <w:t>n</w:t>
            </w:r>
            <w:r w:rsidRPr="0016188C">
              <w:rPr>
                <w:spacing w:val="-2"/>
                <w:sz w:val="22"/>
              </w:rPr>
              <w:t xml:space="preserve"> </w:t>
            </w:r>
            <w:r w:rsidRPr="0016188C">
              <w:rPr>
                <w:spacing w:val="-1"/>
                <w:sz w:val="22"/>
              </w:rPr>
              <w:t>Auszubildende</w:t>
            </w:r>
            <w:r w:rsidRPr="0016188C">
              <w:rPr>
                <w:sz w:val="22"/>
              </w:rPr>
              <w:t>n</w:t>
            </w:r>
            <w:r w:rsidRPr="0016188C">
              <w:rPr>
                <w:spacing w:val="-2"/>
                <w:sz w:val="22"/>
              </w:rPr>
              <w:t xml:space="preserve"> </w:t>
            </w:r>
            <w:r w:rsidRPr="0016188C">
              <w:rPr>
                <w:spacing w:val="-1"/>
                <w:sz w:val="22"/>
              </w:rPr>
              <w:t>finden“</w:t>
            </w:r>
          </w:p>
          <w:p w14:paraId="4C3D5C14" w14:textId="77777777" w:rsidR="00BE0E8B" w:rsidRPr="0016188C" w:rsidRDefault="00BE0E8B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 xml:space="preserve">- Qualifizierte Auswahl von technischen und </w:t>
            </w:r>
            <w:r>
              <w:rPr>
                <w:sz w:val="22"/>
              </w:rPr>
              <w:t>kaufmännischen Auszubildenden im Kfz-Gewerbe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90236A4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pacing w:val="-18"/>
                <w:sz w:val="22"/>
              </w:rPr>
              <w:tab/>
            </w:r>
            <w:r w:rsidR="00D3376B">
              <w:rPr>
                <w:spacing w:val="-18"/>
                <w:sz w:val="22"/>
              </w:rPr>
              <w:t>5</w:t>
            </w:r>
            <w:r w:rsidRPr="0016188C">
              <w:rPr>
                <w:sz w:val="22"/>
              </w:rPr>
              <w:t>,00 €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4F72771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6769514C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5EE35FE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4700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7E9A3885" w14:textId="77777777" w:rsidR="00BE0E8B" w:rsidRPr="0016188C" w:rsidRDefault="009530A9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D229137" wp14:editId="02299445">
                  <wp:extent cx="538678" cy="648000"/>
                  <wp:effectExtent l="0" t="0" r="0" b="0"/>
                  <wp:docPr id="552" name="Grafik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354" t="8495" r="69557" b="27160"/>
                          <a:stretch/>
                        </pic:blipFill>
                        <pic:spPr bwMode="auto">
                          <a:xfrm>
                            <a:off x="0" y="0"/>
                            <a:ext cx="538678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D77520E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Mappe</w:t>
            </w:r>
          </w:p>
          <w:p w14:paraId="6593DA25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„Betriebspraktikum - Gewusst wie“</w:t>
            </w:r>
          </w:p>
          <w:p w14:paraId="7424AF6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„Tipps für Schüler“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E6A0D30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</w:r>
            <w:r w:rsidR="00D3376B">
              <w:rPr>
                <w:sz w:val="22"/>
              </w:rPr>
              <w:t>2</w:t>
            </w:r>
            <w:r w:rsidRPr="0016188C">
              <w:rPr>
                <w:sz w:val="22"/>
              </w:rPr>
              <w:t>,</w:t>
            </w:r>
            <w:r w:rsidR="00D3376B">
              <w:rPr>
                <w:sz w:val="22"/>
              </w:rPr>
              <w:t>0</w:t>
            </w:r>
            <w:r w:rsidRPr="0016188C">
              <w:rPr>
                <w:sz w:val="22"/>
              </w:rPr>
              <w:t>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0588AD34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6BEC2849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E60AD4C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4701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DE50A88" w14:textId="77777777" w:rsidR="00BE0E8B" w:rsidRPr="0016188C" w:rsidRDefault="009530A9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029D1C4" wp14:editId="2F61169C">
                  <wp:extent cx="537633" cy="648000"/>
                  <wp:effectExtent l="0" t="0" r="0" b="0"/>
                  <wp:docPr id="551" name="Grafik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354" t="8496" r="69469" b="26844"/>
                          <a:stretch/>
                        </pic:blipFill>
                        <pic:spPr bwMode="auto">
                          <a:xfrm>
                            <a:off x="0" y="0"/>
                            <a:ext cx="537633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6D20004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Mappe</w:t>
            </w:r>
          </w:p>
          <w:p w14:paraId="41574FA0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„Betriebspraktikum - Gewusst wie“</w:t>
            </w:r>
          </w:p>
          <w:p w14:paraId="4D96937A" w14:textId="77777777" w:rsidR="009530A9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„Tipps für Betriebe“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24A48DCF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</w:r>
            <w:r w:rsidR="00D3376B">
              <w:rPr>
                <w:sz w:val="22"/>
              </w:rPr>
              <w:t>2</w:t>
            </w:r>
            <w:r w:rsidRPr="0016188C">
              <w:rPr>
                <w:sz w:val="22"/>
              </w:rPr>
              <w:t>,</w:t>
            </w:r>
            <w:r w:rsidR="00D3376B">
              <w:rPr>
                <w:sz w:val="22"/>
              </w:rPr>
              <w:t>5</w:t>
            </w:r>
            <w:r w:rsidRPr="0016188C">
              <w:rPr>
                <w:sz w:val="22"/>
              </w:rPr>
              <w:t>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7E0F38C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6F6F16AE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DD25DF9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4702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A6BF132" w14:textId="77777777" w:rsidR="00BE0E8B" w:rsidRPr="0016188C" w:rsidRDefault="009530A9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AAD3750" wp14:editId="222FCD55">
                  <wp:extent cx="543128" cy="648000"/>
                  <wp:effectExtent l="0" t="0" r="0" b="0"/>
                  <wp:docPr id="550" name="Grafik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354" t="8495" r="68938" b="26374"/>
                          <a:stretch/>
                        </pic:blipFill>
                        <pic:spPr bwMode="auto">
                          <a:xfrm>
                            <a:off x="0" y="0"/>
                            <a:ext cx="543128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A10FFE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Mappe</w:t>
            </w:r>
          </w:p>
          <w:p w14:paraId="09361A9C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„Betriebspraktikum - Gewusst wie“</w:t>
            </w:r>
          </w:p>
          <w:p w14:paraId="7BA79667" w14:textId="77777777" w:rsidR="009530A9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„Tipps für Lehrer“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741F569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 xml:space="preserve">Kostenlos zu beziehen! </w:t>
            </w:r>
          </w:p>
          <w:p w14:paraId="6870B10E" w14:textId="77777777" w:rsidR="00BE0E8B" w:rsidRPr="00D3376B" w:rsidRDefault="00BE0E8B" w:rsidP="009861F8">
            <w:pPr>
              <w:pStyle w:val="Flietext"/>
              <w:spacing w:line="240" w:lineRule="auto"/>
              <w:rPr>
                <w:i/>
                <w:sz w:val="22"/>
              </w:rPr>
            </w:pPr>
            <w:r w:rsidRPr="00D3376B">
              <w:rPr>
                <w:i/>
                <w:spacing w:val="-4"/>
                <w:w w:val="89"/>
              </w:rPr>
              <w:t>(Bestellunge</w:t>
            </w:r>
            <w:r w:rsidRPr="00D3376B">
              <w:rPr>
                <w:i/>
                <w:w w:val="89"/>
              </w:rPr>
              <w:t>n</w:t>
            </w:r>
            <w:r w:rsidRPr="00D3376B">
              <w:rPr>
                <w:i/>
                <w:spacing w:val="-2"/>
                <w:w w:val="89"/>
              </w:rPr>
              <w:t xml:space="preserve"> </w:t>
            </w:r>
            <w:r w:rsidRPr="00D3376B">
              <w:rPr>
                <w:i/>
                <w:spacing w:val="-4"/>
                <w:w w:val="89"/>
              </w:rPr>
              <w:t>vo</w:t>
            </w:r>
            <w:r w:rsidRPr="00D3376B">
              <w:rPr>
                <w:i/>
                <w:w w:val="89"/>
              </w:rPr>
              <w:t>n</w:t>
            </w:r>
            <w:r w:rsidRPr="00D3376B">
              <w:rPr>
                <w:i/>
                <w:spacing w:val="-6"/>
                <w:w w:val="89"/>
              </w:rPr>
              <w:t xml:space="preserve"> </w:t>
            </w:r>
            <w:r w:rsidRPr="00D3376B">
              <w:rPr>
                <w:i/>
                <w:spacing w:val="-4"/>
                <w:w w:val="89"/>
              </w:rPr>
              <w:t>Schule</w:t>
            </w:r>
            <w:r w:rsidRPr="00D3376B">
              <w:rPr>
                <w:i/>
                <w:w w:val="89"/>
              </w:rPr>
              <w:t>n</w:t>
            </w:r>
            <w:r w:rsidRPr="00D3376B">
              <w:rPr>
                <w:i/>
                <w:spacing w:val="-4"/>
                <w:w w:val="89"/>
              </w:rPr>
              <w:t xml:space="preserve"> </w:t>
            </w:r>
            <w:r w:rsidRPr="00D3376B">
              <w:rPr>
                <w:i/>
                <w:spacing w:val="-5"/>
              </w:rPr>
              <w:t xml:space="preserve">bitte </w:t>
            </w:r>
            <w:r w:rsidRPr="00D3376B">
              <w:rPr>
                <w:i/>
                <w:spacing w:val="-4"/>
                <w:w w:val="89"/>
              </w:rPr>
              <w:t>mi</w:t>
            </w:r>
            <w:r w:rsidRPr="00D3376B">
              <w:rPr>
                <w:i/>
                <w:w w:val="89"/>
              </w:rPr>
              <w:t>t</w:t>
            </w:r>
            <w:r w:rsidRPr="00D3376B">
              <w:rPr>
                <w:i/>
                <w:spacing w:val="-6"/>
                <w:w w:val="89"/>
              </w:rPr>
              <w:t xml:space="preserve"> </w:t>
            </w:r>
            <w:r w:rsidRPr="00D3376B">
              <w:rPr>
                <w:i/>
                <w:spacing w:val="-4"/>
                <w:w w:val="89"/>
              </w:rPr>
              <w:t>Schulstempe</w:t>
            </w:r>
            <w:r w:rsidRPr="00D3376B">
              <w:rPr>
                <w:i/>
                <w:w w:val="89"/>
              </w:rPr>
              <w:t>l</w:t>
            </w:r>
            <w:r w:rsidRPr="00D3376B">
              <w:rPr>
                <w:i/>
                <w:spacing w:val="-1"/>
                <w:w w:val="89"/>
              </w:rPr>
              <w:t xml:space="preserve"> </w:t>
            </w:r>
            <w:r w:rsidRPr="00D3376B">
              <w:rPr>
                <w:i/>
                <w:spacing w:val="-5"/>
              </w:rPr>
              <w:t>versehen!)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6456637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3123BAD8" w14:textId="77777777" w:rsidTr="00380E01">
        <w:trPr>
          <w:cantSplit/>
          <w:trHeight w:val="60"/>
        </w:trPr>
        <w:tc>
          <w:tcPr>
            <w:tcW w:w="1048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CCCCC"/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3C61516" w14:textId="77777777" w:rsidR="00BE0E8B" w:rsidRPr="0016188C" w:rsidRDefault="00BE0E8B" w:rsidP="002F3F6C">
            <w:pPr>
              <w:pStyle w:val="Flietext"/>
              <w:spacing w:line="240" w:lineRule="auto"/>
              <w:rPr>
                <w:spacing w:val="12"/>
                <w:sz w:val="22"/>
                <w:szCs w:val="24"/>
              </w:rPr>
            </w:pPr>
            <w:r w:rsidRPr="0016188C">
              <w:rPr>
                <w:spacing w:val="12"/>
                <w:sz w:val="22"/>
                <w:szCs w:val="24"/>
              </w:rPr>
              <w:t xml:space="preserve">RUBRIK </w:t>
            </w:r>
            <w:r w:rsidR="002F3F6C">
              <w:rPr>
                <w:spacing w:val="12"/>
                <w:sz w:val="22"/>
                <w:szCs w:val="24"/>
              </w:rPr>
              <w:t>Ausbildungsausweis</w:t>
            </w:r>
          </w:p>
        </w:tc>
      </w:tr>
      <w:tr w:rsidR="00BE0E8B" w:rsidRPr="0016188C" w14:paraId="258F6A56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2C3BFBE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0909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A9FBC9B" w14:textId="77777777" w:rsidR="00BE0E8B" w:rsidRPr="0016188C" w:rsidRDefault="009530A9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EE5047B" wp14:editId="52E9AAEA">
                  <wp:extent cx="499321" cy="684000"/>
                  <wp:effectExtent l="0" t="0" r="0" b="1905"/>
                  <wp:docPr id="548" name="Grafik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28761" t="11956" r="45398" b="25115"/>
                          <a:stretch/>
                        </pic:blipFill>
                        <pic:spPr bwMode="auto">
                          <a:xfrm>
                            <a:off x="0" y="0"/>
                            <a:ext cx="499321" cy="68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D136552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Faxanforderung „Ausbildungsausweis“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C22BA8E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Kostenlos zu beziehen!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B5BA32B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364BE8BB" w14:textId="77777777" w:rsidTr="00380E01">
        <w:trPr>
          <w:cantSplit/>
          <w:trHeight w:val="60"/>
        </w:trPr>
        <w:tc>
          <w:tcPr>
            <w:tcW w:w="1048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CCCCC"/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09EF2430" w14:textId="77777777" w:rsidR="00BE0E8B" w:rsidRPr="0016188C" w:rsidRDefault="00BE0E8B" w:rsidP="00BE0E8B">
            <w:pPr>
              <w:pStyle w:val="Flietext"/>
              <w:spacing w:line="240" w:lineRule="auto"/>
              <w:rPr>
                <w:spacing w:val="12"/>
                <w:sz w:val="22"/>
                <w:szCs w:val="24"/>
              </w:rPr>
            </w:pPr>
            <w:r w:rsidRPr="0016188C">
              <w:rPr>
                <w:spacing w:val="12"/>
                <w:sz w:val="22"/>
                <w:szCs w:val="24"/>
              </w:rPr>
              <w:t xml:space="preserve">RUBRIK </w:t>
            </w:r>
            <w:r>
              <w:rPr>
                <w:spacing w:val="12"/>
                <w:sz w:val="22"/>
                <w:szCs w:val="24"/>
              </w:rPr>
              <w:t>„GIVE AWAYS“</w:t>
            </w:r>
          </w:p>
        </w:tc>
      </w:tr>
      <w:tr w:rsidR="00BE0E8B" w:rsidRPr="0016188C" w14:paraId="7BFA528A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92C169E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4201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B6C6637" w14:textId="77777777" w:rsidR="00BE0E8B" w:rsidRPr="0016188C" w:rsidRDefault="0030618A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694EB0BE" wp14:editId="0ADF4BC8">
                  <wp:extent cx="340178" cy="481012"/>
                  <wp:effectExtent l="19050" t="19050" r="22225" b="14605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ock.jpe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60" cy="485087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89A3C60" w14:textId="77777777" w:rsidR="00BE0E8B" w:rsidRPr="0016188C" w:rsidRDefault="00D77E3E" w:rsidP="009530A9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Tagungsblock „#</w:t>
            </w:r>
            <w:proofErr w:type="spellStart"/>
            <w:r>
              <w:rPr>
                <w:sz w:val="22"/>
              </w:rPr>
              <w:t>wasmitautos</w:t>
            </w:r>
            <w:proofErr w:type="spellEnd"/>
            <w:r w:rsidR="00BE0E8B" w:rsidRPr="0016188C">
              <w:rPr>
                <w:sz w:val="22"/>
              </w:rPr>
              <w:t>“</w:t>
            </w:r>
          </w:p>
          <w:p w14:paraId="700AF408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Format DIN A4, 30 Blatt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F40C9D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0,74 € </w:t>
            </w:r>
          </w:p>
          <w:p w14:paraId="238C55E3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0,73 € </w:t>
            </w:r>
          </w:p>
          <w:p w14:paraId="59C7A70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0,71 €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B5F8EE8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07344AFF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D3D666D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4202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78F4BD3" w14:textId="77777777" w:rsidR="00BE0E8B" w:rsidRPr="0016188C" w:rsidRDefault="00812ECA" w:rsidP="004648F5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anchor distT="0" distB="0" distL="114300" distR="114300" simplePos="0" relativeHeight="251662336" behindDoc="0" locked="0" layoutInCell="1" allowOverlap="1" wp14:anchorId="336AFA91" wp14:editId="2A1B6E62">
                  <wp:simplePos x="0" y="0"/>
                  <wp:positionH relativeFrom="margin">
                    <wp:posOffset>33655</wp:posOffset>
                  </wp:positionH>
                  <wp:positionV relativeFrom="margin">
                    <wp:posOffset>109220</wp:posOffset>
                  </wp:positionV>
                  <wp:extent cx="600075" cy="334010"/>
                  <wp:effectExtent l="0" t="0" r="9525" b="8890"/>
                  <wp:wrapSquare wrapText="bothSides"/>
                  <wp:docPr id="27" name="Grafik 27" descr="C:\Users\NIKOLA~1.KFZ\AppData\Local\Temp\XPgrpwise\DragDropSources\5DA43192zdkdomzdkpost10016E6A6B142461\IMG_20191014_082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IKOLA~1.KFZ\AppData\Local\Temp\XPgrpwise\DragDropSources\5DA43192zdkdomzdkpost10016E6A6B142461\IMG_20191014_0824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621" r="1123" b="25817"/>
                          <a:stretch/>
                        </pic:blipFill>
                        <pic:spPr bwMode="auto">
                          <a:xfrm>
                            <a:off x="0" y="0"/>
                            <a:ext cx="600075" cy="33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F5CAA87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Kugelschreiber „</w:t>
            </w:r>
            <w:r w:rsidR="00E41F35">
              <w:rPr>
                <w:sz w:val="22"/>
              </w:rPr>
              <w:t>#</w:t>
            </w:r>
            <w:proofErr w:type="spellStart"/>
            <w:r w:rsidR="00E41F35">
              <w:rPr>
                <w:sz w:val="22"/>
              </w:rPr>
              <w:t>wasmitautos</w:t>
            </w:r>
            <w:proofErr w:type="spellEnd"/>
            <w:r w:rsidRPr="0016188C">
              <w:rPr>
                <w:sz w:val="22"/>
              </w:rPr>
              <w:t>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106E4D3" w14:textId="77777777" w:rsidR="00BE0E8B" w:rsidRPr="0016188C" w:rsidRDefault="00812ECA" w:rsidP="009861F8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1 Exemplar</w:t>
            </w:r>
            <w:r>
              <w:rPr>
                <w:sz w:val="22"/>
              </w:rPr>
              <w:tab/>
              <w:t>=</w:t>
            </w:r>
            <w:r>
              <w:rPr>
                <w:sz w:val="22"/>
              </w:rPr>
              <w:tab/>
              <w:t>0,8</w:t>
            </w:r>
            <w:r w:rsidR="000B0AD9">
              <w:rPr>
                <w:sz w:val="22"/>
              </w:rPr>
              <w:t>5</w:t>
            </w:r>
            <w:r w:rsidR="00BE0E8B" w:rsidRPr="0016188C">
              <w:rPr>
                <w:sz w:val="22"/>
              </w:rPr>
              <w:t xml:space="preserve"> € </w:t>
            </w:r>
          </w:p>
          <w:p w14:paraId="008515B9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 xml:space="preserve">ab </w:t>
            </w:r>
            <w:r w:rsidR="000B0AD9">
              <w:rPr>
                <w:sz w:val="22"/>
              </w:rPr>
              <w:t>10</w:t>
            </w:r>
            <w:r w:rsidR="00812ECA">
              <w:rPr>
                <w:sz w:val="22"/>
              </w:rPr>
              <w:t xml:space="preserve"> Stück</w:t>
            </w:r>
            <w:r w:rsidR="00812ECA">
              <w:rPr>
                <w:sz w:val="22"/>
              </w:rPr>
              <w:tab/>
              <w:t>=</w:t>
            </w:r>
            <w:r w:rsidR="00812ECA">
              <w:rPr>
                <w:sz w:val="22"/>
              </w:rPr>
              <w:tab/>
              <w:t>0,8</w:t>
            </w:r>
            <w:r w:rsidR="000B0AD9">
              <w:rPr>
                <w:sz w:val="22"/>
              </w:rPr>
              <w:t>0</w:t>
            </w:r>
            <w:r w:rsidRPr="0016188C">
              <w:rPr>
                <w:sz w:val="22"/>
              </w:rPr>
              <w:t xml:space="preserve"> € </w:t>
            </w:r>
          </w:p>
          <w:p w14:paraId="0C9F0DFD" w14:textId="77777777" w:rsidR="00BE0E8B" w:rsidRPr="0016188C" w:rsidRDefault="00812ECA" w:rsidP="009861F8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ab 100 Stück</w:t>
            </w:r>
            <w:r>
              <w:rPr>
                <w:sz w:val="22"/>
              </w:rPr>
              <w:tab/>
              <w:t>=</w:t>
            </w:r>
            <w:r>
              <w:rPr>
                <w:sz w:val="22"/>
              </w:rPr>
              <w:tab/>
              <w:t>0,7</w:t>
            </w:r>
            <w:r w:rsidR="000B0AD9">
              <w:rPr>
                <w:sz w:val="22"/>
              </w:rPr>
              <w:t>5</w:t>
            </w:r>
            <w:r w:rsidR="00BE0E8B" w:rsidRPr="0016188C">
              <w:rPr>
                <w:sz w:val="22"/>
              </w:rPr>
              <w:t xml:space="preserve">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CE84F3A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6D27A476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C2DDAB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4203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062CCCFE" w14:textId="77777777" w:rsidR="00BE0E8B" w:rsidRPr="0016188C" w:rsidRDefault="0015225C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79667A0B" wp14:editId="6B64ED08">
                  <wp:extent cx="487680" cy="487680"/>
                  <wp:effectExtent l="19050" t="19050" r="26670" b="26670"/>
                  <wp:docPr id="1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utoberufe-Haftzettel_RZ.jp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213" cy="49021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FC0E165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Haftnotizen „</w:t>
            </w:r>
            <w:proofErr w:type="spellStart"/>
            <w:r w:rsidRPr="0016188C">
              <w:rPr>
                <w:sz w:val="22"/>
              </w:rPr>
              <w:t>AutoBerufe</w:t>
            </w:r>
            <w:proofErr w:type="spellEnd"/>
            <w:r w:rsidRPr="0016188C">
              <w:rPr>
                <w:sz w:val="22"/>
              </w:rPr>
              <w:t>“</w:t>
            </w:r>
          </w:p>
          <w:p w14:paraId="2593D794" w14:textId="77777777" w:rsidR="00BE0E8B" w:rsidRPr="0016188C" w:rsidRDefault="00BE0E8B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Format: 7,</w:t>
            </w:r>
            <w:r w:rsidR="00423D06">
              <w:rPr>
                <w:sz w:val="22"/>
              </w:rPr>
              <w:t>2</w:t>
            </w:r>
            <w:r w:rsidRPr="0016188C">
              <w:rPr>
                <w:sz w:val="22"/>
              </w:rPr>
              <w:t xml:space="preserve"> x 7,</w:t>
            </w:r>
            <w:r w:rsidR="00423D06">
              <w:rPr>
                <w:sz w:val="22"/>
              </w:rPr>
              <w:t>2</w:t>
            </w:r>
            <w:r w:rsidRPr="0016188C">
              <w:rPr>
                <w:sz w:val="22"/>
              </w:rPr>
              <w:t xml:space="preserve"> cm, 50 Blatt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3C2143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0,36 € </w:t>
            </w:r>
          </w:p>
          <w:p w14:paraId="378E7ED0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0,33 € </w:t>
            </w:r>
          </w:p>
          <w:p w14:paraId="70A3BC90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0,31 €</w:t>
            </w:r>
          </w:p>
          <w:p w14:paraId="5485D9B2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1.000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0,30 €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2DFD6565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427A98" w:rsidRPr="0016188C" w14:paraId="51DDC992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24DD3BBA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4205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64927F5" w14:textId="77777777" w:rsidR="00427A98" w:rsidRPr="0016188C" w:rsidRDefault="00427A98" w:rsidP="007832B2">
            <w:pPr>
              <w:pStyle w:val="Flietext"/>
              <w:spacing w:before="120"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9E6419F" wp14:editId="31703207">
                  <wp:extent cx="493311" cy="312420"/>
                  <wp:effectExtent l="0" t="0" r="2540" b="0"/>
                  <wp:docPr id="589" name="Bild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60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11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F8ED697" w14:textId="77777777" w:rsidR="00427A98" w:rsidRPr="0016188C" w:rsidRDefault="00427A98" w:rsidP="009530A9">
            <w:pPr>
              <w:pStyle w:val="Flietext"/>
              <w:spacing w:line="480" w:lineRule="auto"/>
              <w:rPr>
                <w:sz w:val="22"/>
              </w:rPr>
            </w:pPr>
            <w:r w:rsidRPr="0016188C">
              <w:rPr>
                <w:sz w:val="22"/>
              </w:rPr>
              <w:t>„Display-Reiniger</w:t>
            </w:r>
            <w:r>
              <w:rPr>
                <w:sz w:val="22"/>
              </w:rPr>
              <w:t xml:space="preserve"> #</w:t>
            </w:r>
            <w:proofErr w:type="spellStart"/>
            <w:r>
              <w:rPr>
                <w:sz w:val="22"/>
              </w:rPr>
              <w:t>wasmitautos</w:t>
            </w:r>
            <w:proofErr w:type="spellEnd"/>
            <w:r>
              <w:rPr>
                <w:sz w:val="22"/>
              </w:rPr>
              <w:t>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5CB50F9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0,35 €</w:t>
            </w:r>
          </w:p>
          <w:p w14:paraId="53EE2C6F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0,30 €</w:t>
            </w:r>
          </w:p>
          <w:p w14:paraId="732B7F34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0,25 €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6BBE8C5" w14:textId="77777777" w:rsidR="00427A98" w:rsidRPr="0016188C" w:rsidRDefault="00427A98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427A98" w:rsidRPr="0016188C" w14:paraId="205220A5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48AD77B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4206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D7963AD" w14:textId="77777777" w:rsidR="00427A98" w:rsidRPr="0016188C" w:rsidRDefault="00427A98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83BF209" wp14:editId="6EC125A6">
                  <wp:extent cx="316992" cy="518160"/>
                  <wp:effectExtent l="0" t="0" r="0" b="0"/>
                  <wp:docPr id="590" name="Bild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61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" cy="51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4F19D18" w14:textId="77777777" w:rsidR="00427A98" w:rsidRPr="0016188C" w:rsidRDefault="00427A98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Thekenaufsteller Automobilkauffrau</w:t>
            </w:r>
          </w:p>
          <w:p w14:paraId="542472DD" w14:textId="77777777" w:rsidR="00427A98" w:rsidRPr="0016188C" w:rsidRDefault="00427A98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„Wir bilden aus“ Maße: ca. 25 cm hoch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5577DA0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0,60 €</w:t>
            </w:r>
          </w:p>
          <w:p w14:paraId="587B27D5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Set à 3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1,50 €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07B405E0" w14:textId="77777777" w:rsidR="00427A98" w:rsidRPr="0016188C" w:rsidRDefault="00427A98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427A98" w:rsidRPr="0016188C" w14:paraId="37289549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9BB0B3F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7AB374B" w14:textId="77777777" w:rsidR="00427A98" w:rsidRPr="0016188C" w:rsidRDefault="00427A98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2CE3E1B" wp14:editId="3D313B65">
                  <wp:extent cx="316992" cy="512064"/>
                  <wp:effectExtent l="0" t="0" r="0" b="0"/>
                  <wp:docPr id="591" name="Bild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63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" cy="51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2E75160F" w14:textId="77777777" w:rsidR="00427A98" w:rsidRPr="0016188C" w:rsidRDefault="00427A98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Thekenaufsteller Kfz-Mechatronikerin</w:t>
            </w:r>
          </w:p>
          <w:p w14:paraId="5CDC00CF" w14:textId="77777777" w:rsidR="00427A98" w:rsidRPr="0016188C" w:rsidRDefault="00427A98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„Wir bilden aus“ Maße: ca. 25 cm hoch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F17EA59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0,60 €</w:t>
            </w:r>
          </w:p>
          <w:p w14:paraId="538660C7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Set à 3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1,50 €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53B834A" w14:textId="77777777" w:rsidR="00427A98" w:rsidRPr="0016188C" w:rsidRDefault="00427A98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427A98" w:rsidRPr="0016188C" w14:paraId="210BB142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2AF3DE79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8AA9056" w14:textId="77777777" w:rsidR="00427A98" w:rsidRPr="0016188C" w:rsidRDefault="00427A98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24C06444" wp14:editId="03D355A1">
                  <wp:extent cx="316992" cy="518160"/>
                  <wp:effectExtent l="0" t="0" r="0" b="0"/>
                  <wp:docPr id="592" name="Bild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65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" cy="51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2701EE9" w14:textId="77777777" w:rsidR="00427A98" w:rsidRPr="0016188C" w:rsidRDefault="00427A98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Thekenaufsteller Kfz-Mechatroniker</w:t>
            </w:r>
          </w:p>
          <w:p w14:paraId="525ED185" w14:textId="77777777" w:rsidR="00427A98" w:rsidRPr="0016188C" w:rsidRDefault="00427A98" w:rsidP="009530A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„Wir bilden aus“ Maße: ca. 25 cm hoch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A98C558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0,60 €</w:t>
            </w:r>
          </w:p>
          <w:p w14:paraId="71D77544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Set à 3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1,50 €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71BAA9A9" w14:textId="77777777" w:rsidR="00427A98" w:rsidRPr="0016188C" w:rsidRDefault="00427A98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427A98" w:rsidRPr="0016188C" w14:paraId="3142510F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89BE400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4209</w:t>
            </w:r>
          </w:p>
        </w:tc>
        <w:tc>
          <w:tcPr>
            <w:tcW w:w="54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F86C896" w14:textId="77777777" w:rsidR="00427A98" w:rsidRPr="0016188C" w:rsidRDefault="00427A98" w:rsidP="00DD35DA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Set bestehend aus je 1 Stück 4206, 4207 und 4208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20CA149C" w14:textId="77777777" w:rsidR="00427A98" w:rsidRPr="0016188C" w:rsidRDefault="00427A98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Set à 3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1,50 €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038570BA" w14:textId="77777777" w:rsidR="00427A98" w:rsidRPr="0016188C" w:rsidRDefault="00427A98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C6777B" w:rsidRPr="0016188C" w14:paraId="6050EB2A" w14:textId="77777777" w:rsidTr="00316517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82C7CD9" w14:textId="77777777" w:rsidR="00C6777B" w:rsidRPr="0016188C" w:rsidRDefault="00C6777B" w:rsidP="00316517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4210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3DBE66DA" w14:textId="77777777" w:rsidR="00C6777B" w:rsidRPr="0016188C" w:rsidRDefault="00C6777B" w:rsidP="0031651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5D88BB8E" wp14:editId="61902E05">
                  <wp:extent cx="640371" cy="809625"/>
                  <wp:effectExtent l="0" t="0" r="7620" b="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sche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565" cy="811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C7C80C0" w14:textId="77777777" w:rsidR="00C6777B" w:rsidRPr="0016188C" w:rsidRDefault="00C6777B" w:rsidP="00316517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Tasche „#</w:t>
            </w:r>
            <w:proofErr w:type="spellStart"/>
            <w:r>
              <w:rPr>
                <w:sz w:val="22"/>
              </w:rPr>
              <w:t>wasmitautos</w:t>
            </w:r>
            <w:proofErr w:type="spellEnd"/>
            <w:r>
              <w:rPr>
                <w:sz w:val="22"/>
              </w:rPr>
              <w:t xml:space="preserve">“ </w:t>
            </w:r>
            <w:r w:rsidRPr="003537BA">
              <w:rPr>
                <w:i/>
                <w:sz w:val="18"/>
              </w:rPr>
              <w:t>(</w:t>
            </w:r>
            <w:r>
              <w:rPr>
                <w:i/>
                <w:sz w:val="18"/>
              </w:rPr>
              <w:t>„</w:t>
            </w:r>
            <w:r w:rsidRPr="003537BA">
              <w:rPr>
                <w:i/>
                <w:sz w:val="18"/>
              </w:rPr>
              <w:t>Turnbeutel</w:t>
            </w:r>
            <w:r>
              <w:rPr>
                <w:i/>
                <w:sz w:val="18"/>
              </w:rPr>
              <w:t>“</w:t>
            </w:r>
            <w:r w:rsidRPr="003537BA">
              <w:rPr>
                <w:i/>
                <w:sz w:val="18"/>
              </w:rPr>
              <w:t>)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F64317F" w14:textId="77777777" w:rsidR="00C6777B" w:rsidRPr="0016188C" w:rsidRDefault="00C6777B" w:rsidP="00316517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</w:r>
            <w:r>
              <w:rPr>
                <w:sz w:val="22"/>
              </w:rPr>
              <w:t>2,50</w:t>
            </w:r>
            <w:r w:rsidRPr="0016188C">
              <w:rPr>
                <w:sz w:val="22"/>
              </w:rPr>
              <w:t xml:space="preserve"> €</w:t>
            </w:r>
          </w:p>
          <w:p w14:paraId="21CBB69F" w14:textId="77777777" w:rsidR="00C6777B" w:rsidRPr="0016188C" w:rsidRDefault="00C6777B" w:rsidP="00316517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 xml:space="preserve">ab </w:t>
            </w:r>
            <w:r>
              <w:rPr>
                <w:sz w:val="22"/>
              </w:rPr>
              <w:t>5</w:t>
            </w:r>
            <w:r w:rsidRPr="0016188C">
              <w:rPr>
                <w:sz w:val="22"/>
              </w:rPr>
              <w:t xml:space="preserve">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</w:r>
            <w:r>
              <w:rPr>
                <w:sz w:val="22"/>
              </w:rPr>
              <w:t>2,00</w:t>
            </w:r>
            <w:r w:rsidRPr="0016188C">
              <w:rPr>
                <w:sz w:val="22"/>
              </w:rPr>
              <w:t xml:space="preserve">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F29B14E" w14:textId="77777777" w:rsidR="00C6777B" w:rsidRDefault="00C6777B" w:rsidP="00316517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  <w:p w14:paraId="1D83B203" w14:textId="77777777" w:rsidR="00C6777B" w:rsidRPr="0016188C" w:rsidRDefault="00C6777B" w:rsidP="00316517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4648F5" w:rsidRPr="0016188C" w14:paraId="11B4C938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B5A8E71" w14:textId="77777777" w:rsidR="004648F5" w:rsidRPr="0016188C" w:rsidRDefault="004648F5" w:rsidP="009861F8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lastRenderedPageBreak/>
              <w:t>4212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C1732E7" w14:textId="77777777" w:rsidR="004648F5" w:rsidRPr="00343ECA" w:rsidRDefault="004648F5" w:rsidP="008D348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42642F" wp14:editId="550A4E44">
                  <wp:extent cx="729774" cy="265149"/>
                  <wp:effectExtent l="0" t="0" r="0" b="1905"/>
                  <wp:docPr id="10" name="Bild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36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380" cy="268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2108CE6B" w14:textId="77777777" w:rsidR="004648F5" w:rsidRPr="0016188C" w:rsidRDefault="004648F5" w:rsidP="008D348F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Aufkleber „</w:t>
            </w:r>
            <w:proofErr w:type="spellStart"/>
            <w:r>
              <w:rPr>
                <w:sz w:val="22"/>
              </w:rPr>
              <w:t>AutoBerufe</w:t>
            </w:r>
            <w:proofErr w:type="spellEnd"/>
            <w:r>
              <w:rPr>
                <w:sz w:val="22"/>
              </w:rPr>
              <w:t xml:space="preserve">“ </w:t>
            </w:r>
            <w:r>
              <w:rPr>
                <w:sz w:val="22"/>
              </w:rPr>
              <w:br/>
              <w:t>(210 x 75 mm)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9E39425" w14:textId="77777777" w:rsidR="004648F5" w:rsidRPr="0016188C" w:rsidRDefault="004648F5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1,30 €</w:t>
            </w:r>
          </w:p>
          <w:p w14:paraId="5AB72EE6" w14:textId="77777777" w:rsidR="004648F5" w:rsidRPr="0016188C" w:rsidRDefault="004648F5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1,25 €</w:t>
            </w:r>
          </w:p>
          <w:p w14:paraId="408F1721" w14:textId="77777777" w:rsidR="004648F5" w:rsidRPr="0016188C" w:rsidRDefault="004648F5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1,20 €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C772434" w14:textId="77777777" w:rsidR="004648F5" w:rsidRPr="0016188C" w:rsidRDefault="004648F5" w:rsidP="008D348F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4D1379" w:rsidRPr="0016188C" w14:paraId="36F6097C" w14:textId="77777777" w:rsidTr="00B24699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F981327" w14:textId="77777777" w:rsidR="004D1379" w:rsidRPr="0016188C" w:rsidRDefault="004D1379" w:rsidP="000E2BFB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4</w:t>
            </w:r>
            <w:r w:rsidR="000E2BFB">
              <w:rPr>
                <w:sz w:val="22"/>
              </w:rPr>
              <w:t>2</w:t>
            </w:r>
            <w:r>
              <w:rPr>
                <w:sz w:val="22"/>
              </w:rPr>
              <w:t>17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823A6A4" w14:textId="77777777" w:rsidR="004D1379" w:rsidRPr="0016188C" w:rsidRDefault="004D1379" w:rsidP="00B24699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076975D3" wp14:editId="73D9E170">
                  <wp:extent cx="692785" cy="395605"/>
                  <wp:effectExtent l="0" t="0" r="0" b="4445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luesselanhaenger.jp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785" cy="39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ABCDBDD" w14:textId="77777777" w:rsidR="004D1379" w:rsidRPr="0016188C" w:rsidRDefault="004D1379" w:rsidP="00B24699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Schlüsselanhänger #</w:t>
            </w:r>
            <w:proofErr w:type="spellStart"/>
            <w:r>
              <w:rPr>
                <w:sz w:val="22"/>
              </w:rPr>
              <w:t>wa</w:t>
            </w:r>
            <w:r w:rsidR="00615BCE">
              <w:rPr>
                <w:sz w:val="22"/>
              </w:rPr>
              <w:t>s</w:t>
            </w:r>
            <w:r>
              <w:rPr>
                <w:sz w:val="22"/>
              </w:rPr>
              <w:t>mitautos</w:t>
            </w:r>
            <w:proofErr w:type="spellEnd"/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A4B718B" w14:textId="77777777" w:rsidR="004D1379" w:rsidRPr="0016188C" w:rsidRDefault="004D1379" w:rsidP="00B24699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1 Exemplar</w:t>
            </w:r>
            <w:r>
              <w:rPr>
                <w:sz w:val="22"/>
              </w:rPr>
              <w:tab/>
              <w:t>=</w:t>
            </w:r>
            <w:r>
              <w:rPr>
                <w:sz w:val="22"/>
              </w:rPr>
              <w:tab/>
              <w:t>0,50</w:t>
            </w:r>
            <w:r w:rsidRPr="0016188C">
              <w:rPr>
                <w:sz w:val="22"/>
              </w:rPr>
              <w:t xml:space="preserve"> € </w:t>
            </w:r>
          </w:p>
          <w:p w14:paraId="3B4FCD8B" w14:textId="77777777" w:rsidR="004D1379" w:rsidRPr="0016188C" w:rsidRDefault="004D1379" w:rsidP="00B2469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</w:t>
            </w:r>
            <w:r>
              <w:rPr>
                <w:sz w:val="22"/>
              </w:rPr>
              <w:t>45</w:t>
            </w:r>
            <w:r w:rsidRPr="0016188C">
              <w:rPr>
                <w:sz w:val="22"/>
              </w:rPr>
              <w:t xml:space="preserve"> €</w:t>
            </w:r>
          </w:p>
          <w:p w14:paraId="7F8D24A2" w14:textId="77777777" w:rsidR="004D1379" w:rsidRPr="0016188C" w:rsidRDefault="004D1379" w:rsidP="00B24699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 xml:space="preserve">ab </w:t>
            </w:r>
            <w:r>
              <w:rPr>
                <w:sz w:val="22"/>
              </w:rPr>
              <w:t>500 Stück</w:t>
            </w:r>
            <w:r>
              <w:rPr>
                <w:sz w:val="22"/>
              </w:rPr>
              <w:tab/>
              <w:t>=</w:t>
            </w:r>
            <w:r>
              <w:rPr>
                <w:sz w:val="22"/>
              </w:rPr>
              <w:tab/>
              <w:t>0,4</w:t>
            </w:r>
            <w:r w:rsidRPr="0016188C">
              <w:rPr>
                <w:sz w:val="22"/>
              </w:rPr>
              <w:t>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4C36491" w14:textId="77777777" w:rsidR="004D1379" w:rsidRPr="0016188C" w:rsidRDefault="004D1379" w:rsidP="00B246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5F004119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17D6A8B9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4400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21139069" w14:textId="77777777" w:rsidR="00BE0E8B" w:rsidRPr="0016188C" w:rsidRDefault="007832B2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8AA71F6" wp14:editId="0DE2AFFB">
                  <wp:extent cx="681775" cy="880774"/>
                  <wp:effectExtent l="0" t="0" r="4445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16801" t="17780" r="50217" b="6474"/>
                          <a:stretch/>
                        </pic:blipFill>
                        <pic:spPr bwMode="auto">
                          <a:xfrm>
                            <a:off x="0" y="0"/>
                            <a:ext cx="682846" cy="882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697BF66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Bestellformular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69668D3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Kostenlos zu beziehen!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340260A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7D48EB5C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27CE326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4500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2C70567C" w14:textId="77777777" w:rsidR="00BE0E8B" w:rsidRPr="0016188C" w:rsidRDefault="00E41F35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4C85D9D8" wp14:editId="46030D02">
                  <wp:extent cx="573008" cy="540000"/>
                  <wp:effectExtent l="0" t="0" r="0" b="0"/>
                  <wp:docPr id="545" name="Grafik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887" t="9124" r="60708" b="26536"/>
                          <a:stretch/>
                        </pic:blipFill>
                        <pic:spPr bwMode="auto">
                          <a:xfrm>
                            <a:off x="0" y="0"/>
                            <a:ext cx="573008" cy="5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CB2AE4F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Eignungsscheibe</w:t>
            </w:r>
          </w:p>
          <w:p w14:paraId="1DD5EFAF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„Starte durch als Kfz-Mechatroniker“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358BE1A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0,75 € </w:t>
            </w:r>
          </w:p>
          <w:p w14:paraId="6E81C7C1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0,70 € </w:t>
            </w:r>
          </w:p>
          <w:p w14:paraId="03D92EED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0,65 € </w:t>
            </w:r>
          </w:p>
          <w:p w14:paraId="3DE9FEA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0,60 €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4DB5496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56B45DD4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17A25B3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4501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60538D6" w14:textId="77777777" w:rsidR="00BE0E8B" w:rsidRPr="0016188C" w:rsidRDefault="00E41F35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7E16E1E3" wp14:editId="4EE4AB57">
                  <wp:extent cx="623034" cy="252000"/>
                  <wp:effectExtent l="0" t="0" r="5715" b="0"/>
                  <wp:docPr id="544" name="Grafik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1240" t="11170" r="55220" b="57523"/>
                          <a:stretch/>
                        </pic:blipFill>
                        <pic:spPr bwMode="auto">
                          <a:xfrm>
                            <a:off x="0" y="0"/>
                            <a:ext cx="623034" cy="25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16270D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Eignungsscheibe</w:t>
            </w:r>
          </w:p>
          <w:p w14:paraId="788FAEC2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Laptop Automobilkaufmann</w:t>
            </w:r>
          </w:p>
          <w:p w14:paraId="3B3053B2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„Können wir mit Dir rechnen?“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48079A06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1 Exemplar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0,75 € </w:t>
            </w:r>
          </w:p>
          <w:p w14:paraId="66ACA128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0,70 € </w:t>
            </w:r>
          </w:p>
          <w:p w14:paraId="07AF7897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100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 xml:space="preserve">0,65 € </w:t>
            </w:r>
          </w:p>
          <w:p w14:paraId="71B1F266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ab 500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0,60 €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52AD2013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BE0E8B" w:rsidRPr="0016188C" w14:paraId="33617388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080818E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09-18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CF701DF" w14:textId="77777777" w:rsidR="00BE0E8B" w:rsidRPr="0016188C" w:rsidRDefault="00E41F35" w:rsidP="00BB1677">
            <w:pPr>
              <w:pStyle w:val="Flietext"/>
              <w:spacing w:line="240" w:lineRule="auto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358DF568" wp14:editId="220C7797">
                  <wp:extent cx="430339" cy="399600"/>
                  <wp:effectExtent l="0" t="0" r="8255" b="635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tel-Pixi.jpg"/>
                          <pic:cNvPicPr/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65" t="7143" r="8957"/>
                          <a:stretch/>
                        </pic:blipFill>
                        <pic:spPr bwMode="auto">
                          <a:xfrm>
                            <a:off x="0" y="0"/>
                            <a:ext cx="430339" cy="3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6B0FA751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proofErr w:type="spellStart"/>
            <w:r w:rsidRPr="0016188C">
              <w:rPr>
                <w:sz w:val="22"/>
              </w:rPr>
              <w:t>Pixi</w:t>
            </w:r>
            <w:proofErr w:type="spellEnd"/>
            <w:r w:rsidRPr="0016188C">
              <w:rPr>
                <w:sz w:val="22"/>
              </w:rPr>
              <w:t>-Buch „Mein Autohaus“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5292D06D" w14:textId="77777777" w:rsidR="00BE0E8B" w:rsidRPr="0016188C" w:rsidRDefault="00BE0E8B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25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25,00 €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6552C521" w14:textId="77777777" w:rsidR="00BE0E8B" w:rsidRPr="0016188C" w:rsidRDefault="00BE0E8B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  <w:tr w:rsidR="00051F79" w:rsidRPr="0016188C" w14:paraId="5571F271" w14:textId="77777777" w:rsidTr="009861F8">
        <w:trPr>
          <w:cantSplit/>
          <w:trHeight w:val="60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3C99FB81" w14:textId="77777777" w:rsidR="00051F79" w:rsidRPr="0016188C" w:rsidRDefault="00051F79" w:rsidP="009861F8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 xml:space="preserve">09-18 </w:t>
            </w:r>
            <w:r w:rsidRPr="00051F79">
              <w:rPr>
                <w:b/>
                <w:sz w:val="22"/>
              </w:rPr>
              <w:t>W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auto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7A524832" w14:textId="77777777" w:rsidR="00051F79" w:rsidRDefault="00051F79" w:rsidP="00BB1677">
            <w:pPr>
              <w:pStyle w:val="Flietext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54A968" wp14:editId="71F3D48B">
                  <wp:extent cx="399415" cy="399415"/>
                  <wp:effectExtent l="0" t="0" r="635" b="635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sm_Titel-Weihnachtspixi_3ee0969442.jp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15" cy="39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4" w:type="dxa"/>
            <w:tcBorders>
              <w:top w:val="single" w:sz="4" w:space="0" w:color="000000"/>
              <w:left w:val="single" w:sz="6" w:space="0" w:color="auto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41A8992E" w14:textId="77777777" w:rsidR="00051F79" w:rsidRDefault="00051F79" w:rsidP="00BE0E8B">
            <w:pPr>
              <w:pStyle w:val="Flietext"/>
              <w:spacing w:line="240" w:lineRule="auto"/>
              <w:rPr>
                <w:sz w:val="22"/>
              </w:rPr>
            </w:pPr>
            <w:r>
              <w:rPr>
                <w:sz w:val="22"/>
              </w:rPr>
              <w:t>Weihnachts-</w:t>
            </w:r>
            <w:proofErr w:type="spellStart"/>
            <w:r>
              <w:rPr>
                <w:sz w:val="22"/>
              </w:rPr>
              <w:t>Pixi</w:t>
            </w:r>
            <w:proofErr w:type="spellEnd"/>
          </w:p>
          <w:p w14:paraId="7C094CA7" w14:textId="77777777" w:rsidR="00051F79" w:rsidRPr="0016188C" w:rsidRDefault="00051F79" w:rsidP="00BE0E8B">
            <w:pPr>
              <w:pStyle w:val="Flietext"/>
              <w:spacing w:line="240" w:lineRule="auto"/>
              <w:rPr>
                <w:sz w:val="22"/>
              </w:rPr>
            </w:pPr>
            <w:proofErr w:type="spellStart"/>
            <w:r>
              <w:rPr>
                <w:sz w:val="22"/>
              </w:rPr>
              <w:t>Pixi</w:t>
            </w:r>
            <w:proofErr w:type="spellEnd"/>
            <w:r>
              <w:rPr>
                <w:sz w:val="22"/>
              </w:rPr>
              <w:t xml:space="preserve"> „Mein Autohaus“ in Weihnachtshülle</w:t>
            </w:r>
          </w:p>
        </w:tc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  <w:vAlign w:val="center"/>
          </w:tcPr>
          <w:p w14:paraId="0BCEA5CC" w14:textId="77777777" w:rsidR="00051F79" w:rsidRPr="0016188C" w:rsidRDefault="00051F79" w:rsidP="009861F8">
            <w:pPr>
              <w:pStyle w:val="Flietext"/>
              <w:spacing w:line="240" w:lineRule="auto"/>
              <w:rPr>
                <w:sz w:val="22"/>
              </w:rPr>
            </w:pPr>
            <w:r w:rsidRPr="0016188C">
              <w:rPr>
                <w:sz w:val="22"/>
              </w:rPr>
              <w:t>25 Stück</w:t>
            </w:r>
            <w:r w:rsidRPr="0016188C">
              <w:rPr>
                <w:sz w:val="22"/>
              </w:rPr>
              <w:tab/>
              <w:t>=</w:t>
            </w:r>
            <w:r w:rsidRPr="0016188C">
              <w:rPr>
                <w:sz w:val="22"/>
              </w:rPr>
              <w:tab/>
              <w:t>25,00 €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5" w:type="dxa"/>
              <w:bottom w:w="28" w:type="dxa"/>
              <w:right w:w="85" w:type="dxa"/>
            </w:tcMar>
          </w:tcPr>
          <w:p w14:paraId="11BB31CB" w14:textId="77777777" w:rsidR="00051F79" w:rsidRPr="0016188C" w:rsidRDefault="00051F79" w:rsidP="008B0D99">
            <w:pPr>
              <w:pStyle w:val="KeinAbsatzformat"/>
              <w:spacing w:line="240" w:lineRule="auto"/>
              <w:textAlignment w:val="auto"/>
              <w:rPr>
                <w:rFonts w:ascii="FagoPro-Medi" w:hAnsi="FagoPro-Medi" w:cs="Times New Roman"/>
                <w:color w:val="auto"/>
                <w:sz w:val="22"/>
              </w:rPr>
            </w:pPr>
          </w:p>
        </w:tc>
      </w:tr>
    </w:tbl>
    <w:p w14:paraId="0F6EADA6" w14:textId="77777777" w:rsidR="00BE0E8B" w:rsidRPr="00343941" w:rsidRDefault="00BE0E8B">
      <w:pPr>
        <w:rPr>
          <w:sz w:val="14"/>
        </w:rPr>
      </w:pPr>
    </w:p>
    <w:p w14:paraId="24086F8E" w14:textId="77777777" w:rsidR="008B0D99" w:rsidRPr="0016188C" w:rsidRDefault="008B0D99">
      <w:pPr>
        <w:pStyle w:val="Flietext"/>
        <w:rPr>
          <w:sz w:val="18"/>
          <w:szCs w:val="16"/>
        </w:rPr>
      </w:pPr>
      <w:r w:rsidRPr="0016188C">
        <w:rPr>
          <w:sz w:val="18"/>
          <w:szCs w:val="16"/>
        </w:rPr>
        <w:t>Alle Preise verstehen sich zzgl. der gesetzlich geltenden Mehrwertsteuer, Handling, Verpackung und Versandkosten.</w:t>
      </w:r>
    </w:p>
    <w:p w14:paraId="72AC618A" w14:textId="77777777" w:rsidR="00AC379B" w:rsidRDefault="00AC379B">
      <w:pPr>
        <w:pStyle w:val="Flietext"/>
        <w:rPr>
          <w:szCs w:val="24"/>
        </w:rPr>
      </w:pPr>
    </w:p>
    <w:p w14:paraId="5A26EBDC" w14:textId="77777777" w:rsidR="00024332" w:rsidRDefault="00024332">
      <w:pPr>
        <w:pStyle w:val="Flietext"/>
        <w:rPr>
          <w:szCs w:val="24"/>
        </w:rPr>
      </w:pPr>
    </w:p>
    <w:p w14:paraId="22333329" w14:textId="77777777" w:rsidR="00024332" w:rsidRDefault="00024332">
      <w:pPr>
        <w:pStyle w:val="Flietext"/>
        <w:rPr>
          <w:szCs w:val="24"/>
        </w:rPr>
      </w:pPr>
    </w:p>
    <w:p w14:paraId="213E7660" w14:textId="77777777" w:rsidR="00024332" w:rsidRPr="00343941" w:rsidRDefault="00024332">
      <w:pPr>
        <w:pStyle w:val="Flietext"/>
        <w:rPr>
          <w:szCs w:val="24"/>
        </w:rPr>
      </w:pPr>
    </w:p>
    <w:p w14:paraId="7450097A" w14:textId="77777777" w:rsidR="008B0D99" w:rsidRDefault="008B0D99">
      <w:pPr>
        <w:pStyle w:val="Flietext"/>
        <w:rPr>
          <w:sz w:val="24"/>
          <w:szCs w:val="24"/>
        </w:rPr>
      </w:pPr>
      <w:r>
        <w:rPr>
          <w:sz w:val="24"/>
          <w:szCs w:val="24"/>
        </w:rPr>
        <w:t>Liefer- und Rechnungsanschrift (bitte in Druckbuchstaben ausfüllen):</w:t>
      </w:r>
    </w:p>
    <w:p w14:paraId="3D888DE6" w14:textId="77777777" w:rsidR="00CB48CB" w:rsidRPr="00024332" w:rsidRDefault="00CB48CB">
      <w:pPr>
        <w:pStyle w:val="Flietext"/>
        <w:rPr>
          <w:sz w:val="18"/>
          <w:szCs w:val="24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3"/>
        <w:gridCol w:w="5303"/>
      </w:tblGrid>
      <w:tr w:rsidR="00CB48CB" w14:paraId="3658403B" w14:textId="77777777" w:rsidTr="007A75A2">
        <w:trPr>
          <w:trHeight w:val="1020"/>
        </w:trPr>
        <w:tc>
          <w:tcPr>
            <w:tcW w:w="5303" w:type="dxa"/>
            <w:vAlign w:val="bottom"/>
          </w:tcPr>
          <w:p w14:paraId="3AB87EB5" w14:textId="77777777" w:rsidR="00CB48CB" w:rsidRDefault="00CB48CB" w:rsidP="00CB48CB">
            <w:pPr>
              <w:pStyle w:val="Flietext"/>
              <w:pBdr>
                <w:top w:val="single" w:sz="4" w:space="0" w:color="auto"/>
              </w:pBdr>
              <w:spacing w:after="567" w:line="240" w:lineRule="auto"/>
            </w:pPr>
            <w:r>
              <w:t>Firma</w:t>
            </w:r>
          </w:p>
        </w:tc>
        <w:tc>
          <w:tcPr>
            <w:tcW w:w="5303" w:type="dxa"/>
            <w:vAlign w:val="bottom"/>
          </w:tcPr>
          <w:p w14:paraId="52E1AA8A" w14:textId="77777777" w:rsidR="00CB48CB" w:rsidRDefault="00CB48CB" w:rsidP="00CB48CB">
            <w:pPr>
              <w:pStyle w:val="Flietext"/>
              <w:pBdr>
                <w:top w:val="single" w:sz="4" w:space="1" w:color="auto"/>
              </w:pBdr>
              <w:spacing w:after="567" w:line="240" w:lineRule="auto"/>
            </w:pPr>
            <w:r>
              <w:t xml:space="preserve">Name des Bestellers </w:t>
            </w:r>
          </w:p>
        </w:tc>
      </w:tr>
      <w:tr w:rsidR="00CB48CB" w14:paraId="572B7B2D" w14:textId="77777777" w:rsidTr="002C7F4E">
        <w:trPr>
          <w:trHeight w:val="964"/>
        </w:trPr>
        <w:tc>
          <w:tcPr>
            <w:tcW w:w="5303" w:type="dxa"/>
            <w:vAlign w:val="bottom"/>
          </w:tcPr>
          <w:p w14:paraId="72A4F7F0" w14:textId="77777777" w:rsidR="00CB48CB" w:rsidRDefault="00CB48CB" w:rsidP="00CB48CB">
            <w:pPr>
              <w:pStyle w:val="Flietext"/>
              <w:pBdr>
                <w:top w:val="single" w:sz="4" w:space="0" w:color="auto"/>
              </w:pBdr>
              <w:spacing w:after="567" w:line="240" w:lineRule="auto"/>
            </w:pPr>
            <w:r>
              <w:t>Fabrikat</w:t>
            </w:r>
          </w:p>
        </w:tc>
        <w:tc>
          <w:tcPr>
            <w:tcW w:w="5303" w:type="dxa"/>
            <w:vAlign w:val="bottom"/>
          </w:tcPr>
          <w:p w14:paraId="3DC8B098" w14:textId="77777777" w:rsidR="00CB48CB" w:rsidRDefault="00CB48CB" w:rsidP="00CB48CB">
            <w:pPr>
              <w:pStyle w:val="Flietext"/>
              <w:pBdr>
                <w:top w:val="single" w:sz="4" w:space="1" w:color="auto"/>
              </w:pBdr>
              <w:spacing w:after="567" w:line="240" w:lineRule="auto"/>
            </w:pPr>
            <w:r>
              <w:t>Straße</w:t>
            </w:r>
          </w:p>
        </w:tc>
      </w:tr>
      <w:tr w:rsidR="00CB48CB" w14:paraId="13AC4DB0" w14:textId="77777777" w:rsidTr="002C7F4E">
        <w:trPr>
          <w:trHeight w:val="964"/>
        </w:trPr>
        <w:tc>
          <w:tcPr>
            <w:tcW w:w="5303" w:type="dxa"/>
            <w:vAlign w:val="bottom"/>
          </w:tcPr>
          <w:p w14:paraId="3A2163E3" w14:textId="77777777" w:rsidR="00CB48CB" w:rsidRDefault="00CB48CB" w:rsidP="00CB48CB">
            <w:pPr>
              <w:pStyle w:val="Flietext"/>
              <w:pBdr>
                <w:top w:val="single" w:sz="4" w:space="0" w:color="auto"/>
              </w:pBdr>
              <w:spacing w:after="567" w:line="240" w:lineRule="auto"/>
            </w:pPr>
            <w:r>
              <w:t>PLZ, Ort</w:t>
            </w:r>
          </w:p>
        </w:tc>
        <w:tc>
          <w:tcPr>
            <w:tcW w:w="5303" w:type="dxa"/>
            <w:vAlign w:val="bottom"/>
          </w:tcPr>
          <w:p w14:paraId="2E01BC94" w14:textId="77777777" w:rsidR="00CB48CB" w:rsidRDefault="00CB48CB" w:rsidP="00CB48CB">
            <w:pPr>
              <w:pStyle w:val="Flietext"/>
              <w:pBdr>
                <w:top w:val="single" w:sz="4" w:space="1" w:color="auto"/>
              </w:pBdr>
              <w:spacing w:after="567" w:line="240" w:lineRule="auto"/>
            </w:pPr>
            <w:r>
              <w:t>Telefon/Fax</w:t>
            </w:r>
          </w:p>
        </w:tc>
      </w:tr>
      <w:tr w:rsidR="00CB48CB" w14:paraId="0210359D" w14:textId="77777777" w:rsidTr="002C7F4E">
        <w:trPr>
          <w:trHeight w:val="964"/>
        </w:trPr>
        <w:tc>
          <w:tcPr>
            <w:tcW w:w="5303" w:type="dxa"/>
            <w:vAlign w:val="bottom"/>
          </w:tcPr>
          <w:p w14:paraId="542D1D32" w14:textId="77777777" w:rsidR="00CB48CB" w:rsidRDefault="00CB48CB" w:rsidP="00CB48CB">
            <w:pPr>
              <w:pStyle w:val="Flietext"/>
              <w:pBdr>
                <w:top w:val="single" w:sz="4" w:space="0" w:color="auto"/>
              </w:pBdr>
              <w:spacing w:after="567" w:line="240" w:lineRule="auto"/>
            </w:pPr>
            <w:r>
              <w:t xml:space="preserve">Bundesland </w:t>
            </w:r>
          </w:p>
        </w:tc>
        <w:tc>
          <w:tcPr>
            <w:tcW w:w="5303" w:type="dxa"/>
            <w:vAlign w:val="bottom"/>
          </w:tcPr>
          <w:p w14:paraId="61C5F335" w14:textId="77777777" w:rsidR="00CB48CB" w:rsidRDefault="00CB48CB" w:rsidP="00CB48CB">
            <w:pPr>
              <w:pStyle w:val="Flietext"/>
              <w:pBdr>
                <w:top w:val="single" w:sz="4" w:space="1" w:color="auto"/>
              </w:pBdr>
              <w:spacing w:after="567" w:line="240" w:lineRule="auto"/>
            </w:pPr>
            <w:r>
              <w:t>Email</w:t>
            </w:r>
          </w:p>
        </w:tc>
      </w:tr>
      <w:tr w:rsidR="00CB48CB" w14:paraId="781689E4" w14:textId="77777777" w:rsidTr="002C7F4E">
        <w:trPr>
          <w:trHeight w:val="1701"/>
        </w:trPr>
        <w:tc>
          <w:tcPr>
            <w:tcW w:w="10606" w:type="dxa"/>
            <w:gridSpan w:val="2"/>
            <w:vAlign w:val="bottom"/>
          </w:tcPr>
          <w:p w14:paraId="42E57717" w14:textId="77777777" w:rsidR="00CB48CB" w:rsidRDefault="00024332" w:rsidP="00CB48CB">
            <w:pPr>
              <w:pStyle w:val="Flietext"/>
              <w:pBdr>
                <w:top w:val="single" w:sz="4" w:space="0" w:color="auto"/>
              </w:pBdr>
              <w:spacing w:after="454" w:line="240" w:lineRule="auto"/>
            </w:pPr>
            <w:r>
              <w:t>Dat</w:t>
            </w:r>
            <w:r w:rsidR="00CB48CB">
              <w:t>um/Unterschrift/Firmenstempel</w:t>
            </w:r>
          </w:p>
        </w:tc>
      </w:tr>
    </w:tbl>
    <w:p w14:paraId="13B4ED30" w14:textId="77777777" w:rsidR="008B0D99" w:rsidRPr="00381242" w:rsidRDefault="009861F8" w:rsidP="00821F7C">
      <w:pPr>
        <w:pStyle w:val="Flietext"/>
        <w:spacing w:before="240"/>
        <w:jc w:val="right"/>
        <w:rPr>
          <w:sz w:val="8"/>
          <w:szCs w:val="8"/>
        </w:rPr>
      </w:pPr>
      <w:proofErr w:type="spellStart"/>
      <w:r w:rsidRPr="00381242">
        <w:rPr>
          <w:sz w:val="8"/>
          <w:szCs w:val="8"/>
        </w:rPr>
        <w:t>as</w:t>
      </w:r>
      <w:proofErr w:type="spellEnd"/>
      <w:r w:rsidR="004648F5" w:rsidRPr="00381242">
        <w:rPr>
          <w:sz w:val="8"/>
          <w:szCs w:val="8"/>
        </w:rPr>
        <w:t>/Bestellschein-AutoBerufe-</w:t>
      </w:r>
      <w:r w:rsidR="00381242" w:rsidRPr="00381242">
        <w:rPr>
          <w:sz w:val="8"/>
          <w:szCs w:val="8"/>
        </w:rPr>
        <w:t>Juni</w:t>
      </w:r>
      <w:r w:rsidR="00D81943" w:rsidRPr="00381242">
        <w:rPr>
          <w:sz w:val="8"/>
          <w:szCs w:val="8"/>
        </w:rPr>
        <w:t>-201</w:t>
      </w:r>
      <w:r w:rsidR="00343941" w:rsidRPr="00381242">
        <w:rPr>
          <w:sz w:val="8"/>
          <w:szCs w:val="8"/>
        </w:rPr>
        <w:t>9</w:t>
      </w:r>
    </w:p>
    <w:sectPr w:rsidR="008B0D99" w:rsidRPr="00381242" w:rsidSect="00024332">
      <w:pgSz w:w="11906" w:h="16838"/>
      <w:pgMar w:top="720" w:right="720" w:bottom="720" w:left="720" w:header="720" w:footer="720" w:gutter="0"/>
      <w:cols w:space="720"/>
      <w:noEndnote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-Roman">
    <w:altName w:val="Times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FagoPro-Medi">
    <w:altName w:val="Arial"/>
    <w:charset w:val="00"/>
    <w:family w:val="auto"/>
    <w:pitch w:val="variable"/>
    <w:sig w:usb0="00000001" w:usb1="4000387B" w:usb2="00000000" w:usb3="00000000" w:csb0="00000093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/>
  <w:bordersDoNotSurroundFooter/>
  <w:proofState w:spelling="clean" w:grammar="clean"/>
  <w:defaultTabStop w:val="720"/>
  <w:autoHyphenation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0D99"/>
    <w:rsid w:val="00024332"/>
    <w:rsid w:val="00051F79"/>
    <w:rsid w:val="00081A03"/>
    <w:rsid w:val="0008447F"/>
    <w:rsid w:val="000B0AD9"/>
    <w:rsid w:val="000C3D42"/>
    <w:rsid w:val="000E2BFB"/>
    <w:rsid w:val="00134A25"/>
    <w:rsid w:val="0015225C"/>
    <w:rsid w:val="0016188C"/>
    <w:rsid w:val="00184024"/>
    <w:rsid w:val="001F5AE7"/>
    <w:rsid w:val="00231253"/>
    <w:rsid w:val="00241058"/>
    <w:rsid w:val="0025425C"/>
    <w:rsid w:val="0026164A"/>
    <w:rsid w:val="00285745"/>
    <w:rsid w:val="00294DB5"/>
    <w:rsid w:val="002C7F4E"/>
    <w:rsid w:val="002F3F6C"/>
    <w:rsid w:val="0030618A"/>
    <w:rsid w:val="00343941"/>
    <w:rsid w:val="00343ECA"/>
    <w:rsid w:val="00344154"/>
    <w:rsid w:val="003537BA"/>
    <w:rsid w:val="00375D2A"/>
    <w:rsid w:val="00380E01"/>
    <w:rsid w:val="00381242"/>
    <w:rsid w:val="00394287"/>
    <w:rsid w:val="003B0C50"/>
    <w:rsid w:val="003D6159"/>
    <w:rsid w:val="00407974"/>
    <w:rsid w:val="00423D06"/>
    <w:rsid w:val="00427A98"/>
    <w:rsid w:val="004648F5"/>
    <w:rsid w:val="004971D8"/>
    <w:rsid w:val="004A142D"/>
    <w:rsid w:val="004A2BE3"/>
    <w:rsid w:val="004B1E41"/>
    <w:rsid w:val="004B29F1"/>
    <w:rsid w:val="004C7804"/>
    <w:rsid w:val="004D1379"/>
    <w:rsid w:val="004F2776"/>
    <w:rsid w:val="00511AE3"/>
    <w:rsid w:val="005223B7"/>
    <w:rsid w:val="0054451F"/>
    <w:rsid w:val="00547E5A"/>
    <w:rsid w:val="00565DFC"/>
    <w:rsid w:val="00581F03"/>
    <w:rsid w:val="005B4E1A"/>
    <w:rsid w:val="00615BCE"/>
    <w:rsid w:val="00644B87"/>
    <w:rsid w:val="006919CE"/>
    <w:rsid w:val="006E5140"/>
    <w:rsid w:val="00701C88"/>
    <w:rsid w:val="00712C4F"/>
    <w:rsid w:val="00725FE1"/>
    <w:rsid w:val="007832B2"/>
    <w:rsid w:val="00790340"/>
    <w:rsid w:val="00794BAE"/>
    <w:rsid w:val="007A75A2"/>
    <w:rsid w:val="00812ECA"/>
    <w:rsid w:val="00821F7C"/>
    <w:rsid w:val="0086682E"/>
    <w:rsid w:val="008833B8"/>
    <w:rsid w:val="008A550F"/>
    <w:rsid w:val="008B0D99"/>
    <w:rsid w:val="008D08B1"/>
    <w:rsid w:val="008E00D6"/>
    <w:rsid w:val="009530A9"/>
    <w:rsid w:val="00955FCC"/>
    <w:rsid w:val="009739A7"/>
    <w:rsid w:val="009861F8"/>
    <w:rsid w:val="009A33AE"/>
    <w:rsid w:val="009F2564"/>
    <w:rsid w:val="00A126AB"/>
    <w:rsid w:val="00A7505A"/>
    <w:rsid w:val="00A77474"/>
    <w:rsid w:val="00AB1CDE"/>
    <w:rsid w:val="00AC379B"/>
    <w:rsid w:val="00B1295D"/>
    <w:rsid w:val="00B13E64"/>
    <w:rsid w:val="00B3609A"/>
    <w:rsid w:val="00B84B6A"/>
    <w:rsid w:val="00BA040D"/>
    <w:rsid w:val="00BB1677"/>
    <w:rsid w:val="00BD084C"/>
    <w:rsid w:val="00BE0E8B"/>
    <w:rsid w:val="00BE2533"/>
    <w:rsid w:val="00C10ACD"/>
    <w:rsid w:val="00C44C42"/>
    <w:rsid w:val="00C44D34"/>
    <w:rsid w:val="00C50193"/>
    <w:rsid w:val="00C67288"/>
    <w:rsid w:val="00C6777B"/>
    <w:rsid w:val="00C86050"/>
    <w:rsid w:val="00C8688B"/>
    <w:rsid w:val="00C872C4"/>
    <w:rsid w:val="00CB4827"/>
    <w:rsid w:val="00CB48CB"/>
    <w:rsid w:val="00CB547E"/>
    <w:rsid w:val="00CC5EA2"/>
    <w:rsid w:val="00CF51D8"/>
    <w:rsid w:val="00D10864"/>
    <w:rsid w:val="00D3376B"/>
    <w:rsid w:val="00D71509"/>
    <w:rsid w:val="00D738E6"/>
    <w:rsid w:val="00D77E3E"/>
    <w:rsid w:val="00D77F21"/>
    <w:rsid w:val="00D81943"/>
    <w:rsid w:val="00D937FB"/>
    <w:rsid w:val="00DA1F69"/>
    <w:rsid w:val="00DD35DA"/>
    <w:rsid w:val="00E02FC2"/>
    <w:rsid w:val="00E119CE"/>
    <w:rsid w:val="00E23EB1"/>
    <w:rsid w:val="00E35F5D"/>
    <w:rsid w:val="00E41F35"/>
    <w:rsid w:val="00F045B2"/>
    <w:rsid w:val="00F400B7"/>
    <w:rsid w:val="00FA3999"/>
    <w:rsid w:val="00FA7481"/>
    <w:rsid w:val="00FC2D7F"/>
    <w:rsid w:val="00FC78EF"/>
    <w:rsid w:val="00FF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19A76E6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KeinAbsatzformat">
    <w:name w:val="[Kein Absatzformat]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  <w:sz w:val="24"/>
      <w:szCs w:val="24"/>
    </w:rPr>
  </w:style>
  <w:style w:type="paragraph" w:customStyle="1" w:styleId="EinfacherAbsatz">
    <w:name w:val="[Einfacher Absatz]"/>
    <w:basedOn w:val="KeinAbsatzformat"/>
    <w:uiPriority w:val="99"/>
  </w:style>
  <w:style w:type="paragraph" w:customStyle="1" w:styleId="Flietext">
    <w:name w:val="Flie§text"/>
    <w:basedOn w:val="KeinAbsatzformat"/>
    <w:uiPriority w:val="99"/>
    <w:pPr>
      <w:tabs>
        <w:tab w:val="left" w:pos="1700"/>
        <w:tab w:val="right" w:pos="2680"/>
      </w:tabs>
    </w:pPr>
    <w:rPr>
      <w:rFonts w:ascii="FagoPro-Medi" w:hAnsi="FagoPro-Medi" w:cs="FagoPro-Medi"/>
      <w:sz w:val="20"/>
      <w:szCs w:val="20"/>
    </w:rPr>
  </w:style>
  <w:style w:type="table" w:styleId="Tabellenraster">
    <w:name w:val="Table Grid"/>
    <w:basedOn w:val="NormaleTabelle"/>
    <w:uiPriority w:val="59"/>
    <w:rsid w:val="00CB48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F51D8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F51D8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Absatz-Standardschriftart"/>
    <w:uiPriority w:val="99"/>
    <w:unhideWhenUsed/>
    <w:rsid w:val="00AC379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KeinAbsatzformat">
    <w:name w:val="[Kein Absatzformat]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  <w:sz w:val="24"/>
      <w:szCs w:val="24"/>
    </w:rPr>
  </w:style>
  <w:style w:type="paragraph" w:customStyle="1" w:styleId="EinfacherAbsatz">
    <w:name w:val="[Einfacher Absatz]"/>
    <w:basedOn w:val="KeinAbsatzformat"/>
    <w:uiPriority w:val="99"/>
  </w:style>
  <w:style w:type="paragraph" w:customStyle="1" w:styleId="Flietext">
    <w:name w:val="Flie§text"/>
    <w:basedOn w:val="KeinAbsatzformat"/>
    <w:uiPriority w:val="99"/>
    <w:pPr>
      <w:tabs>
        <w:tab w:val="left" w:pos="1700"/>
        <w:tab w:val="right" w:pos="2680"/>
      </w:tabs>
    </w:pPr>
    <w:rPr>
      <w:rFonts w:ascii="FagoPro-Medi" w:hAnsi="FagoPro-Medi" w:cs="FagoPro-Medi"/>
      <w:sz w:val="20"/>
      <w:szCs w:val="20"/>
    </w:rPr>
  </w:style>
  <w:style w:type="table" w:styleId="Tabellenraster">
    <w:name w:val="Table Grid"/>
    <w:basedOn w:val="NormaleTabelle"/>
    <w:uiPriority w:val="59"/>
    <w:rsid w:val="00CB48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F51D8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F51D8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Absatz-Standardschriftart"/>
    <w:uiPriority w:val="99"/>
    <w:unhideWhenUsed/>
    <w:rsid w:val="00AC379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0.png"/><Relationship Id="rId39" Type="http://schemas.openxmlformats.org/officeDocument/2006/relationships/image" Target="media/image33.jpg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34" Type="http://schemas.openxmlformats.org/officeDocument/2006/relationships/image" Target="media/image28.jpe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hyperlink" Target="http://www.autoberufe.de/%20" TargetMode="External"/><Relationship Id="rId33" Type="http://schemas.openxmlformats.org/officeDocument/2006/relationships/image" Target="media/image27.png"/><Relationship Id="rId38" Type="http://schemas.openxmlformats.org/officeDocument/2006/relationships/image" Target="media/image32.jp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3.png"/><Relationship Id="rId41" Type="http://schemas.openxmlformats.org/officeDocument/2006/relationships/image" Target="media/image35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GIF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1.GIF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28D4225-D24D-4936-857B-643806E83E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9893AA77.dotm</Template>
  <TotalTime>0</TotalTime>
  <Pages>4</Pages>
  <Words>931</Words>
  <Characters>4795</Characters>
  <Application>Microsoft Office Word</Application>
  <DocSecurity>0</DocSecurity>
  <Lines>39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5715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Christoph de Haar</dc:creator>
  <cp:lastModifiedBy>Saskia Vogt</cp:lastModifiedBy>
  <cp:revision>2</cp:revision>
  <cp:lastPrinted>2019-09-19T09:09:00Z</cp:lastPrinted>
  <dcterms:created xsi:type="dcterms:W3CDTF">2019-11-27T07:57:00Z</dcterms:created>
  <dcterms:modified xsi:type="dcterms:W3CDTF">2019-11-27T07:57:00Z</dcterms:modified>
</cp:coreProperties>
</file>