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1C85E3" w14:textId="07944F66" w:rsidR="00AA5005" w:rsidRPr="003C0DEE" w:rsidRDefault="00EF1617" w:rsidP="001D6997">
      <w:pPr>
        <w:spacing w:line="276" w:lineRule="auto"/>
        <w:rPr>
          <w:rFonts w:ascii="Calibri" w:hAnsi="Calibri" w:cs="Calibri"/>
          <w:bCs/>
          <w:color w:val="002060"/>
          <w:sz w:val="48"/>
          <w:szCs w:val="48"/>
        </w:rPr>
      </w:pPr>
      <w:r w:rsidRPr="003C0DEE">
        <w:rPr>
          <w:rFonts w:ascii="Calibri" w:hAnsi="Calibri" w:cs="Calibri"/>
          <w:b/>
          <w:bCs/>
          <w:color w:val="002060"/>
          <w:sz w:val="48"/>
          <w:szCs w:val="48"/>
        </w:rPr>
        <w:t>SOCIAL MEDIA KIT</w:t>
      </w:r>
    </w:p>
    <w:p w14:paraId="7277242F" w14:textId="08E31222" w:rsidR="007618FC" w:rsidRPr="0034040B" w:rsidRDefault="007618FC" w:rsidP="001D6997">
      <w:pPr>
        <w:spacing w:line="276" w:lineRule="auto"/>
        <w:rPr>
          <w:rFonts w:ascii="Calibri" w:hAnsi="Calibri" w:cs="Calibri"/>
          <w:color w:val="002060"/>
        </w:rPr>
      </w:pPr>
    </w:p>
    <w:p w14:paraId="6B3983F6" w14:textId="693D9B42" w:rsidR="007618FC" w:rsidRPr="003C0DEE" w:rsidRDefault="003C0DEE" w:rsidP="001D6997">
      <w:pPr>
        <w:spacing w:line="276" w:lineRule="auto"/>
        <w:rPr>
          <w:rFonts w:ascii="Calibri" w:hAnsi="Calibri" w:cs="Calibri"/>
        </w:rPr>
      </w:pPr>
      <w:r>
        <w:rPr>
          <w:rFonts w:ascii="Calibri" w:hAnsi="Calibri" w:cs="Calibri"/>
        </w:rPr>
        <w:t xml:space="preserve">FÜR: </w:t>
      </w:r>
      <w:r w:rsidR="005828AD">
        <w:rPr>
          <w:rFonts w:ascii="Calibri" w:hAnsi="Calibri" w:cs="Calibri"/>
        </w:rPr>
        <w:t xml:space="preserve">ZDK – </w:t>
      </w:r>
      <w:proofErr w:type="spellStart"/>
      <w:r w:rsidR="005828AD">
        <w:rPr>
          <w:rFonts w:ascii="Calibri" w:hAnsi="Calibri" w:cs="Calibri"/>
        </w:rPr>
        <w:t>AutoBerufe</w:t>
      </w:r>
      <w:proofErr w:type="spellEnd"/>
      <w:r w:rsidR="005828AD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br/>
      </w:r>
      <w:r w:rsidR="002D57E0" w:rsidRPr="00275BAE">
        <w:rPr>
          <w:rFonts w:ascii="Calibri" w:hAnsi="Calibri" w:cs="Calibri"/>
        </w:rPr>
        <w:t>ERSTELLUNGSDATUM:</w:t>
      </w:r>
      <w:r w:rsidR="002D57E0">
        <w:rPr>
          <w:rFonts w:ascii="Calibri" w:hAnsi="Calibri" w:cs="Calibri"/>
        </w:rPr>
        <w:t xml:space="preserve"> </w:t>
      </w:r>
      <w:r w:rsidR="00EA0736">
        <w:rPr>
          <w:rFonts w:ascii="Calibri" w:hAnsi="Calibri" w:cs="Calibri"/>
        </w:rPr>
        <w:t>04</w:t>
      </w:r>
      <w:r w:rsidR="005828AD">
        <w:rPr>
          <w:rFonts w:ascii="Calibri" w:hAnsi="Calibri" w:cs="Calibri"/>
        </w:rPr>
        <w:t>.</w:t>
      </w:r>
      <w:r w:rsidR="0022649C">
        <w:rPr>
          <w:rFonts w:ascii="Calibri" w:hAnsi="Calibri" w:cs="Calibri"/>
        </w:rPr>
        <w:t>0</w:t>
      </w:r>
      <w:r w:rsidR="00EA0736">
        <w:rPr>
          <w:rFonts w:ascii="Calibri" w:hAnsi="Calibri" w:cs="Calibri"/>
        </w:rPr>
        <w:t>5</w:t>
      </w:r>
      <w:r w:rsidR="005828AD">
        <w:rPr>
          <w:rFonts w:ascii="Calibri" w:hAnsi="Calibri" w:cs="Calibri"/>
        </w:rPr>
        <w:t>.2</w:t>
      </w:r>
      <w:r w:rsidR="0022649C">
        <w:rPr>
          <w:rFonts w:ascii="Calibri" w:hAnsi="Calibri" w:cs="Calibri"/>
        </w:rPr>
        <w:t>2</w:t>
      </w:r>
    </w:p>
    <w:p w14:paraId="0FECD95C" w14:textId="71B0C49E" w:rsidR="007618FC" w:rsidRPr="003C0DEE" w:rsidRDefault="001E01B5" w:rsidP="001D6997">
      <w:pPr>
        <w:spacing w:line="276" w:lineRule="auto"/>
        <w:rPr>
          <w:rFonts w:ascii="Calibri" w:hAnsi="Calibri" w:cs="Calibri"/>
          <w:sz w:val="10"/>
          <w:szCs w:val="10"/>
        </w:rPr>
      </w:pPr>
      <w:r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7FFA94A" wp14:editId="6566F385">
                <wp:simplePos x="0" y="0"/>
                <wp:positionH relativeFrom="column">
                  <wp:posOffset>1803400</wp:posOffset>
                </wp:positionH>
                <wp:positionV relativeFrom="paragraph">
                  <wp:posOffset>90805</wp:posOffset>
                </wp:positionV>
                <wp:extent cx="251460" cy="251460"/>
                <wp:effectExtent l="0" t="0" r="2540" b="2540"/>
                <wp:wrapNone/>
                <wp:docPr id="1" name="Shape 28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1460" cy="25146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3430" y="9321"/>
                              </a:moveTo>
                              <a:cubicBezTo>
                                <a:pt x="11975" y="9321"/>
                                <a:pt x="11780" y="10196"/>
                                <a:pt x="11780" y="10196"/>
                              </a:cubicBezTo>
                              <a:lnTo>
                                <a:pt x="11782" y="9327"/>
                              </a:lnTo>
                              <a:lnTo>
                                <a:pt x="9818" y="9327"/>
                              </a:lnTo>
                              <a:lnTo>
                                <a:pt x="9818" y="14727"/>
                              </a:lnTo>
                              <a:lnTo>
                                <a:pt x="11782" y="14727"/>
                              </a:lnTo>
                              <a:lnTo>
                                <a:pt x="11782" y="11782"/>
                              </a:lnTo>
                              <a:cubicBezTo>
                                <a:pt x="11782" y="11782"/>
                                <a:pt x="11782" y="10793"/>
                                <a:pt x="12616" y="10793"/>
                              </a:cubicBezTo>
                              <a:cubicBezTo>
                                <a:pt x="13086" y="10793"/>
                                <a:pt x="13255" y="11232"/>
                                <a:pt x="13255" y="11782"/>
                              </a:cubicBezTo>
                              <a:lnTo>
                                <a:pt x="13255" y="14727"/>
                              </a:lnTo>
                              <a:lnTo>
                                <a:pt x="15218" y="14727"/>
                              </a:lnTo>
                              <a:lnTo>
                                <a:pt x="15218" y="11782"/>
                              </a:lnTo>
                              <a:cubicBezTo>
                                <a:pt x="15218" y="10245"/>
                                <a:pt x="14550" y="9321"/>
                                <a:pt x="13430" y="9321"/>
                              </a:cubicBezTo>
                              <a:moveTo>
                                <a:pt x="6873" y="14727"/>
                              </a:moveTo>
                              <a:lnTo>
                                <a:pt x="8829" y="14727"/>
                              </a:lnTo>
                              <a:lnTo>
                                <a:pt x="8829" y="9321"/>
                              </a:lnTo>
                              <a:lnTo>
                                <a:pt x="6873" y="9321"/>
                              </a:lnTo>
                              <a:cubicBezTo>
                                <a:pt x="6873" y="9321"/>
                                <a:pt x="6873" y="14727"/>
                                <a:pt x="6873" y="14727"/>
                              </a:cubicBezTo>
                              <a:close/>
                              <a:moveTo>
                                <a:pt x="20618" y="19636"/>
                              </a:moveTo>
                              <a:cubicBezTo>
                                <a:pt x="20618" y="20179"/>
                                <a:pt x="20179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1" y="20618"/>
                                <a:pt x="982" y="20179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1"/>
                                <a:pt x="1421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9" y="982"/>
                                <a:pt x="20618" y="1421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  <a:moveTo>
                                <a:pt x="7851" y="6873"/>
                              </a:moveTo>
                              <a:cubicBezTo>
                                <a:pt x="7311" y="6873"/>
                                <a:pt x="6873" y="7313"/>
                                <a:pt x="6873" y="7856"/>
                              </a:cubicBezTo>
                              <a:cubicBezTo>
                                <a:pt x="6873" y="8399"/>
                                <a:pt x="7311" y="8839"/>
                                <a:pt x="7851" y="8839"/>
                              </a:cubicBezTo>
                              <a:cubicBezTo>
                                <a:pt x="8391" y="8839"/>
                                <a:pt x="8829" y="8399"/>
                                <a:pt x="8829" y="7856"/>
                              </a:cubicBezTo>
                              <a:cubicBezTo>
                                <a:pt x="8829" y="7313"/>
                                <a:pt x="8391" y="6873"/>
                                <a:pt x="7851" y="6873"/>
                              </a:cubicBezTo>
                            </a:path>
                          </a:pathLst>
                        </a:custGeom>
                        <a:solidFill>
                          <a:srgbClr val="D9D9D9"/>
                        </a:solidFill>
                        <a:ln w="12700">
                          <a:noFill/>
                          <a:miter lim="400000"/>
                        </a:ln>
                      </wps:spPr>
                      <wps:txbx>
                        <w:txbxContent>
                          <w:p w14:paraId="2CB7AA5E" w14:textId="77777777" w:rsidR="00DD45AB" w:rsidRDefault="00DD45AB" w:rsidP="001E01B5">
                            <w:r w:rsidRPr="007618FC">
                              <w:rPr>
                                <w:rFonts w:ascii="Helvetica Neue Light" w:eastAsia="Helvetica Neue Light" w:hAnsi="Helvetica Neue Light" w:cs="Open Sans Regular"/>
                                <w:kern w:val="24"/>
                                <w:sz w:val="60"/>
                                <w:szCs w:val="60"/>
                                <w14:shadow w14:blurRad="38100" w14:dist="12700" w14:dir="5400000" w14:sx="100000" w14:sy="100000" w14:kx="0" w14:ky="0" w14:algn="b">
                                  <w14:srgbClr w14:val="000000">
                                    <w14:alpha w14:val="5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lIns="38090" tIns="38090" rIns="38090" bIns="3809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FFA94A" id="Shape 2878" o:spid="_x0000_s1026" style="position:absolute;margin-left:142pt;margin-top:7.15pt;width:19.8pt;height:19.8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21600,216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" adj="-11796480,,5400" path="m13430,9321v-1455,,-1650,875,-1650,875l11782,9327r-1964,l9818,14727r1964,l11782,11782v,,,-989,834,-989c13086,10793,13255,11232,13255,11782r,2945l15218,14727r,-2945c15218,10245,14550,9321,13430,9321m6873,14727r1956,l8829,9321r-1956,c6873,9321,6873,14727,6873,14727xm20618,19636v,543,-439,982,-982,982l1964,20618v-543,,-982,-439,-982,-982l982,1964v,-543,439,-982,982,-982l19636,982v543,,982,439,982,982c20618,1964,20618,19636,20618,19636xm19636,l1964,c879,,,879,,1964l,19636v,1085,879,1964,1964,1964l19636,21600v1085,,1964,-879,1964,-1964l21600,1964c21600,879,20721,,19636,m7851,6873v-540,,-978,440,-978,983c6873,8399,7311,8839,7851,8839v540,,978,-440,978,-983c8829,7313,8391,6873,7851,6873e" fillcolor="#d9d9d9" stroked="f" strokeweight="1pt">
                <v:stroke miterlimit="4" joinstyle="miter"/>
                <v:formulas/>
                <v:path arrowok="t" o:extrusionok="f" o:connecttype="custom" o:connectlocs="125730,125730;125730,125730;125730,125730;125730,125730" o:connectangles="0,90,180,270" textboxrect="0,0,21600,21600"/>
                <o:lock v:ext="edit" aspectratio="t"/>
                <v:textbox inset="1.0581mm,1.0581mm,1.0581mm,1.0581mm">
                  <w:txbxContent>
                    <w:p w14:paraId="2CB7AA5E" w14:textId="77777777" w:rsidR="00DD45AB" w:rsidRDefault="00DD45AB" w:rsidP="001E01B5">
                      <w:r w:rsidRPr="007618FC">
                        <w:rPr>
                          <w:rFonts w:ascii="Helvetica Neue Light" w:eastAsia="Helvetica Neue Light" w:hAnsi="Helvetica Neue Light" w:cs="Open Sans Regular"/>
                          <w:kern w:val="24"/>
                          <w:sz w:val="60"/>
                          <w:szCs w:val="60"/>
                          <w14:shadow w14:blurRad="38100" w14:dist="12700" w14:dir="5400000" w14:sx="100000" w14:sy="100000" w14:kx="0" w14:ky="0" w14:algn="b">
                            <w14:srgbClr w14:val="000000">
                              <w14:alpha w14:val="5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D354986" w14:textId="2573C55B" w:rsidR="007618FC" w:rsidRPr="003C0DEE" w:rsidRDefault="00404FE9" w:rsidP="001D6997">
      <w:pPr>
        <w:spacing w:line="276" w:lineRule="auto"/>
        <w:rPr>
          <w:rFonts w:ascii="Calibri" w:hAnsi="Calibri" w:cs="Calibri"/>
          <w:color w:val="002060"/>
        </w:rPr>
      </w:pPr>
      <w:r>
        <w:rPr>
          <w:rFonts w:ascii="Calibri" w:hAnsi="Calibri" w:cs="Calibri"/>
          <w:noProof/>
          <w:color w:val="002060"/>
        </w:rPr>
        <w:drawing>
          <wp:anchor distT="0" distB="0" distL="114300" distR="114300" simplePos="0" relativeHeight="251670528" behindDoc="0" locked="0" layoutInCell="1" allowOverlap="1" wp14:anchorId="0D15E6EF" wp14:editId="438648B2">
            <wp:simplePos x="0" y="0"/>
            <wp:positionH relativeFrom="column">
              <wp:posOffset>1849120</wp:posOffset>
            </wp:positionH>
            <wp:positionV relativeFrom="paragraph">
              <wp:posOffset>43180</wp:posOffset>
            </wp:positionV>
            <wp:extent cx="154800" cy="154800"/>
            <wp:effectExtent l="0" t="0" r="0" b="0"/>
            <wp:wrapNone/>
            <wp:docPr id="34" name="Bild 34" descr="../Desktop/Tik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TikTok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00" cy="1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827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0149CFC" wp14:editId="2A9E300F">
                <wp:simplePos x="0" y="0"/>
                <wp:positionH relativeFrom="column">
                  <wp:posOffset>1863725</wp:posOffset>
                </wp:positionH>
                <wp:positionV relativeFrom="paragraph">
                  <wp:posOffset>31848</wp:posOffset>
                </wp:positionV>
                <wp:extent cx="158018" cy="184688"/>
                <wp:effectExtent l="0" t="0" r="0" b="6350"/>
                <wp:wrapNone/>
                <wp:docPr id="5" name="Rechtec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8018" cy="1846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rect w14:anchorId="7A8507F0" id="Rechteck 5" o:spid="_x0000_s1026" style="position:absolute;margin-left:146.75pt;margin-top:2.5pt;width:12.45pt;height:14.55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" fillcolor="white [3212]" stroked="f" strokeweight="2pt"/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895854" wp14:editId="6E222B97">
                <wp:simplePos x="0" y="0"/>
                <wp:positionH relativeFrom="column">
                  <wp:posOffset>1203960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2540" b="2540"/>
                <wp:wrapNone/>
                <wp:docPr id="2" name="Shape 287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6CFC261-A7EE-3E45-A31D-F32EB03E4C7B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000" cy="2520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20618" y="19636"/>
                              </a:moveTo>
                              <a:cubicBezTo>
                                <a:pt x="20618" y="20179"/>
                                <a:pt x="20178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2" y="20618"/>
                                <a:pt x="982" y="20179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2"/>
                                <a:pt x="1422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8" y="982"/>
                                <a:pt x="20618" y="1422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  <a:moveTo>
                                <a:pt x="15929" y="7018"/>
                              </a:moveTo>
                              <a:cubicBezTo>
                                <a:pt x="15540" y="7246"/>
                                <a:pt x="15108" y="7411"/>
                                <a:pt x="14650" y="7499"/>
                              </a:cubicBezTo>
                              <a:cubicBezTo>
                                <a:pt x="14282" y="7114"/>
                                <a:pt x="13759" y="6874"/>
                                <a:pt x="13180" y="6874"/>
                              </a:cubicBezTo>
                              <a:cubicBezTo>
                                <a:pt x="12067" y="6874"/>
                                <a:pt x="11165" y="7762"/>
                                <a:pt x="11165" y="8856"/>
                              </a:cubicBezTo>
                              <a:cubicBezTo>
                                <a:pt x="11165" y="9011"/>
                                <a:pt x="11183" y="9162"/>
                                <a:pt x="11217" y="9308"/>
                              </a:cubicBezTo>
                              <a:cubicBezTo>
                                <a:pt x="9543" y="9225"/>
                                <a:pt x="8059" y="8436"/>
                                <a:pt x="7066" y="7236"/>
                              </a:cubicBezTo>
                              <a:cubicBezTo>
                                <a:pt x="6892" y="7529"/>
                                <a:pt x="6793" y="7870"/>
                                <a:pt x="6793" y="8233"/>
                              </a:cubicBezTo>
                              <a:cubicBezTo>
                                <a:pt x="6793" y="8921"/>
                                <a:pt x="7148" y="9528"/>
                                <a:pt x="7689" y="9883"/>
                              </a:cubicBezTo>
                              <a:cubicBezTo>
                                <a:pt x="7359" y="9873"/>
                                <a:pt x="7048" y="9784"/>
                                <a:pt x="6777" y="9635"/>
                              </a:cubicBezTo>
                              <a:cubicBezTo>
                                <a:pt x="6776" y="9644"/>
                                <a:pt x="6776" y="9652"/>
                                <a:pt x="6776" y="9660"/>
                              </a:cubicBezTo>
                              <a:cubicBezTo>
                                <a:pt x="6776" y="10621"/>
                                <a:pt x="7471" y="11422"/>
                                <a:pt x="8392" y="11604"/>
                              </a:cubicBezTo>
                              <a:cubicBezTo>
                                <a:pt x="8223" y="11650"/>
                                <a:pt x="8045" y="11673"/>
                                <a:pt x="7861" y="11673"/>
                              </a:cubicBezTo>
                              <a:cubicBezTo>
                                <a:pt x="7732" y="11673"/>
                                <a:pt x="7606" y="11661"/>
                                <a:pt x="7483" y="11638"/>
                              </a:cubicBezTo>
                              <a:cubicBezTo>
                                <a:pt x="7739" y="12426"/>
                                <a:pt x="8482" y="12999"/>
                                <a:pt x="9364" y="13015"/>
                              </a:cubicBezTo>
                              <a:cubicBezTo>
                                <a:pt x="8674" y="13547"/>
                                <a:pt x="7806" y="13863"/>
                                <a:pt x="6862" y="13863"/>
                              </a:cubicBezTo>
                              <a:cubicBezTo>
                                <a:pt x="6699" y="13863"/>
                                <a:pt x="6539" y="13855"/>
                                <a:pt x="6382" y="13837"/>
                              </a:cubicBezTo>
                              <a:cubicBezTo>
                                <a:pt x="7273" y="14398"/>
                                <a:pt x="8332" y="14727"/>
                                <a:pt x="9470" y="14727"/>
                              </a:cubicBezTo>
                              <a:cubicBezTo>
                                <a:pt x="13174" y="14727"/>
                                <a:pt x="15200" y="11706"/>
                                <a:pt x="15200" y="9086"/>
                              </a:cubicBezTo>
                              <a:cubicBezTo>
                                <a:pt x="15200" y="9000"/>
                                <a:pt x="15199" y="8914"/>
                                <a:pt x="15195" y="8829"/>
                              </a:cubicBezTo>
                              <a:cubicBezTo>
                                <a:pt x="15588" y="8550"/>
                                <a:pt x="15930" y="8201"/>
                                <a:pt x="16200" y="7804"/>
                              </a:cubicBezTo>
                              <a:cubicBezTo>
                                <a:pt x="15839" y="7960"/>
                                <a:pt x="15451" y="8067"/>
                                <a:pt x="15043" y="8115"/>
                              </a:cubicBezTo>
                              <a:cubicBezTo>
                                <a:pt x="15459" y="7870"/>
                                <a:pt x="15778" y="7482"/>
                                <a:pt x="15929" y="7018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noFill/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36BD29F8" id="Shape 2872" o:spid="_x0000_s1026" style="position:absolute;margin-left:94.8pt;margin-top:0;width:19.85pt;height:19.8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" path="m20618,19636c20618,20179,20178,20618,19636,20618l1964,20618c1422,20618,982,20179,982,19636l982,1964c982,1422,1422,982,1964,982l19636,982c20178,982,20618,1422,20618,1964,20618,1964,20618,19636,20618,19636xm19636,0l1964,0c879,,,879,,1964l0,19636c0,20721,879,21600,1964,21600l19636,21600c20721,21600,21600,20721,21600,19636l21600,1964c21600,879,20721,,19636,0m15929,7018c15540,7246,15108,7411,14650,7499,14282,7114,13759,6874,13180,6874,12067,6874,11165,7762,11165,8856,11165,9011,11183,9162,11217,9308,9543,9225,8059,8436,7066,7236,6892,7529,6793,7870,6793,8233,6793,8921,7148,9528,7689,9883,7359,9873,7048,9784,6777,9635,6776,9644,6776,9652,6776,9660,6776,10621,7471,11422,8392,11604,8223,11650,8045,11673,7861,11673,7732,11673,7606,11661,7483,11638,7739,12426,8482,12999,9364,13015,8674,13547,7806,13863,6862,13863,6699,13863,6539,13855,6382,13837,7273,14398,8332,14727,9470,14727,13174,14727,15200,11706,15200,9086,15200,9000,15199,8914,15195,8829,15588,8550,15930,8201,16200,7804,15839,7960,15451,8067,15043,8115,15459,7870,15778,7482,15929,7018e" fillcolor="#d8d8d8 [2732]" stroked="f" strokeweight="1pt">
                <v:stroke miterlimit="4" joinstyle="miter"/>
                <v:path arrowok="t" o:extrusionok="f" o:connecttype="custom" o:connectlocs="126000,126000;126000,126000;126000,126000;126000,126000" o:connectangles="0,90,180,270"/>
                <o:lock v:ext="edit" aspectratio="t"/>
                <v:textbox inset="38090emu,38090emu,38090emu,38090emu"/>
              </v:shape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D51E9E" wp14:editId="2FEF20D0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2540" b="2540"/>
                <wp:wrapNone/>
                <wp:docPr id="3" name="Shape 2873">
                  <a:extLst xmlns:a="http://schemas.openxmlformats.org/drawingml/2006/main">
                    <a:ext uri="{FF2B5EF4-FFF2-40B4-BE49-F238E27FC236}">
                      <a16:creationId xmlns:a16="http://schemas.microsoft.com/office/drawing/2014/main" id="{3EE5C50D-856F-B649-BF68-610F9EF1D03E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000" cy="2520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1776" y="8468"/>
                              </a:moveTo>
                              <a:cubicBezTo>
                                <a:pt x="11776" y="8071"/>
                                <a:pt x="11817" y="7858"/>
                                <a:pt x="12428" y="7858"/>
                              </a:cubicBezTo>
                              <a:lnTo>
                                <a:pt x="13245" y="7858"/>
                              </a:lnTo>
                              <a:lnTo>
                                <a:pt x="13245" y="6381"/>
                              </a:lnTo>
                              <a:lnTo>
                                <a:pt x="11938" y="6381"/>
                              </a:lnTo>
                              <a:cubicBezTo>
                                <a:pt x="10368" y="6381"/>
                                <a:pt x="9816" y="7120"/>
                                <a:pt x="9816" y="8363"/>
                              </a:cubicBezTo>
                              <a:lnTo>
                                <a:pt x="9816" y="9322"/>
                              </a:lnTo>
                              <a:lnTo>
                                <a:pt x="8837" y="9322"/>
                              </a:lnTo>
                              <a:lnTo>
                                <a:pt x="8837" y="10800"/>
                              </a:lnTo>
                              <a:lnTo>
                                <a:pt x="9816" y="10800"/>
                              </a:lnTo>
                              <a:lnTo>
                                <a:pt x="9816" y="15219"/>
                              </a:lnTo>
                              <a:lnTo>
                                <a:pt x="11774" y="15219"/>
                              </a:lnTo>
                              <a:lnTo>
                                <a:pt x="11774" y="10800"/>
                              </a:lnTo>
                              <a:lnTo>
                                <a:pt x="13081" y="10800"/>
                              </a:lnTo>
                              <a:lnTo>
                                <a:pt x="13254" y="9322"/>
                              </a:lnTo>
                              <a:lnTo>
                                <a:pt x="11774" y="9322"/>
                              </a:lnTo>
                              <a:cubicBezTo>
                                <a:pt x="11774" y="9322"/>
                                <a:pt x="11776" y="8468"/>
                                <a:pt x="11776" y="8468"/>
                              </a:cubicBezTo>
                              <a:close/>
                              <a:moveTo>
                                <a:pt x="20618" y="19636"/>
                              </a:moveTo>
                              <a:cubicBezTo>
                                <a:pt x="20618" y="20179"/>
                                <a:pt x="20179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2" y="20618"/>
                                <a:pt x="982" y="20179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2"/>
                                <a:pt x="1422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9" y="982"/>
                                <a:pt x="20618" y="1422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2700">
                          <a:noFill/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114DA454" id="Shape 2873" o:spid="_x0000_s1026" style="position:absolute;margin-left:0;margin-top:-.05pt;width:19.85pt;height:19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" path="m11776,8468v,-397,41,-610,652,-610l13245,7858r,-1477l11938,6381v-1570,,-2122,739,-2122,1982l9816,9322r-979,l8837,10800r979,l9816,15219r1958,l11774,10800r1307,l13254,9322r-1480,c11774,9322,11776,8468,11776,8468xm20618,19636v,543,-439,982,-982,982l1964,20618v-542,,-982,-439,-982,-982l982,1964v,-542,440,-982,982,-982l19636,982v543,,982,440,982,982c20618,1964,20618,19636,20618,19636xm19636,l1964,c879,,,879,,1964l,19636v,1085,879,1964,1964,1964l19636,21600v1085,,1964,-879,1964,-1964l21600,1964c21600,879,20721,,19636,e" fillcolor="black" stroked="f" strokeweight="1pt">
                <v:stroke miterlimit="4" joinstyle="miter"/>
                <v:path arrowok="t" o:extrusionok="f" o:connecttype="custom" o:connectlocs="126000,126000;126000,126000;126000,126000;126000,126000" o:connectangles="0,90,180,270"/>
                <o:lock v:ext="edit" aspectratio="t"/>
              </v:shape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E34841" wp14:editId="03CAA734">
                <wp:simplePos x="0" y="0"/>
                <wp:positionH relativeFrom="column">
                  <wp:posOffset>901700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2540" b="2540"/>
                <wp:wrapNone/>
                <wp:docPr id="4" name="Shape 2874">
                  <a:extLst xmlns:a="http://schemas.openxmlformats.org/drawingml/2006/main">
                    <a:ext uri="{FF2B5EF4-FFF2-40B4-BE49-F238E27FC236}">
                      <a16:creationId xmlns:a16="http://schemas.microsoft.com/office/drawing/2014/main" id="{355FB734-A9E7-B74C-83A0-77C88064044E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000" cy="2520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4324" y="12090"/>
                              </a:moveTo>
                              <a:cubicBezTo>
                                <a:pt x="14020" y="12090"/>
                                <a:pt x="14020" y="12429"/>
                                <a:pt x="14020" y="12429"/>
                              </a:cubicBezTo>
                              <a:lnTo>
                                <a:pt x="14020" y="12863"/>
                              </a:lnTo>
                              <a:lnTo>
                                <a:pt x="14629" y="12863"/>
                              </a:lnTo>
                              <a:lnTo>
                                <a:pt x="14629" y="12429"/>
                              </a:lnTo>
                              <a:cubicBezTo>
                                <a:pt x="14629" y="12429"/>
                                <a:pt x="14629" y="12090"/>
                                <a:pt x="14324" y="12090"/>
                              </a:cubicBezTo>
                              <a:moveTo>
                                <a:pt x="15287" y="12380"/>
                              </a:moveTo>
                              <a:lnTo>
                                <a:pt x="15287" y="13348"/>
                              </a:lnTo>
                              <a:lnTo>
                                <a:pt x="14020" y="13348"/>
                              </a:lnTo>
                              <a:lnTo>
                                <a:pt x="14020" y="14072"/>
                              </a:lnTo>
                              <a:cubicBezTo>
                                <a:pt x="14020" y="14072"/>
                                <a:pt x="14020" y="14411"/>
                                <a:pt x="14324" y="14411"/>
                              </a:cubicBezTo>
                              <a:cubicBezTo>
                                <a:pt x="14629" y="14411"/>
                                <a:pt x="14629" y="14072"/>
                                <a:pt x="14629" y="14072"/>
                              </a:cubicBezTo>
                              <a:lnTo>
                                <a:pt x="14629" y="13734"/>
                              </a:lnTo>
                              <a:lnTo>
                                <a:pt x="15287" y="13734"/>
                              </a:lnTo>
                              <a:lnTo>
                                <a:pt x="15287" y="14266"/>
                              </a:lnTo>
                              <a:cubicBezTo>
                                <a:pt x="15287" y="14266"/>
                                <a:pt x="15186" y="14943"/>
                                <a:pt x="14375" y="14943"/>
                              </a:cubicBezTo>
                              <a:cubicBezTo>
                                <a:pt x="13564" y="14943"/>
                                <a:pt x="13412" y="14266"/>
                                <a:pt x="13412" y="14266"/>
                              </a:cubicBezTo>
                              <a:lnTo>
                                <a:pt x="13412" y="12380"/>
                              </a:lnTo>
                              <a:cubicBezTo>
                                <a:pt x="13412" y="12380"/>
                                <a:pt x="13412" y="11558"/>
                                <a:pt x="14375" y="11558"/>
                              </a:cubicBezTo>
                              <a:cubicBezTo>
                                <a:pt x="15338" y="11558"/>
                                <a:pt x="15287" y="12380"/>
                                <a:pt x="15287" y="12380"/>
                              </a:cubicBezTo>
                              <a:moveTo>
                                <a:pt x="12905" y="14169"/>
                              </a:moveTo>
                              <a:cubicBezTo>
                                <a:pt x="12905" y="14169"/>
                                <a:pt x="12905" y="14943"/>
                                <a:pt x="12347" y="14943"/>
                              </a:cubicBezTo>
                              <a:cubicBezTo>
                                <a:pt x="12005" y="14943"/>
                                <a:pt x="11798" y="14762"/>
                                <a:pt x="11688" y="14621"/>
                              </a:cubicBezTo>
                              <a:lnTo>
                                <a:pt x="11688" y="14895"/>
                              </a:lnTo>
                              <a:lnTo>
                                <a:pt x="11028" y="14895"/>
                              </a:lnTo>
                              <a:lnTo>
                                <a:pt x="11028" y="10446"/>
                              </a:lnTo>
                              <a:lnTo>
                                <a:pt x="11688" y="10446"/>
                              </a:lnTo>
                              <a:lnTo>
                                <a:pt x="11688" y="11888"/>
                              </a:lnTo>
                              <a:cubicBezTo>
                                <a:pt x="11788" y="11782"/>
                                <a:pt x="12037" y="11558"/>
                                <a:pt x="12347" y="11558"/>
                              </a:cubicBezTo>
                              <a:cubicBezTo>
                                <a:pt x="12752" y="11558"/>
                                <a:pt x="12905" y="11896"/>
                                <a:pt x="12905" y="12332"/>
                              </a:cubicBezTo>
                              <a:cubicBezTo>
                                <a:pt x="12905" y="12332"/>
                                <a:pt x="12905" y="14169"/>
                                <a:pt x="12905" y="14169"/>
                              </a:cubicBezTo>
                              <a:close/>
                              <a:moveTo>
                                <a:pt x="10521" y="14895"/>
                              </a:moveTo>
                              <a:lnTo>
                                <a:pt x="9913" y="14895"/>
                              </a:lnTo>
                              <a:lnTo>
                                <a:pt x="9913" y="14605"/>
                              </a:lnTo>
                              <a:cubicBezTo>
                                <a:pt x="9913" y="14605"/>
                                <a:pt x="9558" y="14943"/>
                                <a:pt x="9152" y="14943"/>
                              </a:cubicBezTo>
                              <a:cubicBezTo>
                                <a:pt x="8747" y="14943"/>
                                <a:pt x="8696" y="14556"/>
                                <a:pt x="8696" y="14556"/>
                              </a:cubicBezTo>
                              <a:lnTo>
                                <a:pt x="8696" y="11558"/>
                              </a:lnTo>
                              <a:lnTo>
                                <a:pt x="9304" y="11558"/>
                              </a:lnTo>
                              <a:lnTo>
                                <a:pt x="9304" y="14362"/>
                              </a:lnTo>
                              <a:cubicBezTo>
                                <a:pt x="9304" y="14362"/>
                                <a:pt x="9304" y="14508"/>
                                <a:pt x="9507" y="14508"/>
                              </a:cubicBezTo>
                              <a:cubicBezTo>
                                <a:pt x="9710" y="14508"/>
                                <a:pt x="9913" y="14266"/>
                                <a:pt x="9913" y="14266"/>
                              </a:cubicBezTo>
                              <a:lnTo>
                                <a:pt x="9913" y="11558"/>
                              </a:lnTo>
                              <a:lnTo>
                                <a:pt x="10521" y="11558"/>
                              </a:lnTo>
                              <a:cubicBezTo>
                                <a:pt x="10521" y="11558"/>
                                <a:pt x="10521" y="14895"/>
                                <a:pt x="10521" y="14895"/>
                              </a:cubicBezTo>
                              <a:close/>
                              <a:moveTo>
                                <a:pt x="8595" y="11074"/>
                              </a:moveTo>
                              <a:lnTo>
                                <a:pt x="7834" y="11074"/>
                              </a:lnTo>
                              <a:lnTo>
                                <a:pt x="7834" y="14895"/>
                              </a:lnTo>
                              <a:lnTo>
                                <a:pt x="7124" y="14895"/>
                              </a:lnTo>
                              <a:lnTo>
                                <a:pt x="7124" y="11074"/>
                              </a:lnTo>
                              <a:lnTo>
                                <a:pt x="6364" y="11074"/>
                              </a:lnTo>
                              <a:lnTo>
                                <a:pt x="6364" y="10446"/>
                              </a:lnTo>
                              <a:lnTo>
                                <a:pt x="8595" y="10446"/>
                              </a:lnTo>
                              <a:cubicBezTo>
                                <a:pt x="8595" y="10446"/>
                                <a:pt x="8595" y="11074"/>
                                <a:pt x="8595" y="11074"/>
                              </a:cubicBezTo>
                              <a:close/>
                              <a:moveTo>
                                <a:pt x="14527" y="9430"/>
                              </a:moveTo>
                              <a:cubicBezTo>
                                <a:pt x="14527" y="9430"/>
                                <a:pt x="12667" y="9334"/>
                                <a:pt x="10800" y="9334"/>
                              </a:cubicBezTo>
                              <a:cubicBezTo>
                                <a:pt x="8941" y="9334"/>
                                <a:pt x="7074" y="9430"/>
                                <a:pt x="7074" y="9430"/>
                              </a:cubicBezTo>
                              <a:cubicBezTo>
                                <a:pt x="6234" y="9430"/>
                                <a:pt x="5552" y="10080"/>
                                <a:pt x="5552" y="10881"/>
                              </a:cubicBezTo>
                              <a:cubicBezTo>
                                <a:pt x="5552" y="10881"/>
                                <a:pt x="5400" y="11822"/>
                                <a:pt x="5400" y="12767"/>
                              </a:cubicBezTo>
                              <a:cubicBezTo>
                                <a:pt x="5400" y="13708"/>
                                <a:pt x="5552" y="14652"/>
                                <a:pt x="5552" y="14652"/>
                              </a:cubicBezTo>
                              <a:cubicBezTo>
                                <a:pt x="5552" y="15454"/>
                                <a:pt x="6234" y="16104"/>
                                <a:pt x="7074" y="16104"/>
                              </a:cubicBezTo>
                              <a:cubicBezTo>
                                <a:pt x="7074" y="16104"/>
                                <a:pt x="8905" y="16200"/>
                                <a:pt x="10800" y="16200"/>
                              </a:cubicBezTo>
                              <a:cubicBezTo>
                                <a:pt x="12631" y="16200"/>
                                <a:pt x="14527" y="16104"/>
                                <a:pt x="14527" y="16104"/>
                              </a:cubicBezTo>
                              <a:cubicBezTo>
                                <a:pt x="15367" y="16104"/>
                                <a:pt x="16049" y="15454"/>
                                <a:pt x="16049" y="14652"/>
                              </a:cubicBezTo>
                              <a:cubicBezTo>
                                <a:pt x="16049" y="14652"/>
                                <a:pt x="16200" y="13700"/>
                                <a:pt x="16200" y="12767"/>
                              </a:cubicBezTo>
                              <a:cubicBezTo>
                                <a:pt x="16200" y="11814"/>
                                <a:pt x="16049" y="10881"/>
                                <a:pt x="16049" y="10881"/>
                              </a:cubicBezTo>
                              <a:cubicBezTo>
                                <a:pt x="16049" y="10080"/>
                                <a:pt x="15367" y="9430"/>
                                <a:pt x="14527" y="9430"/>
                              </a:cubicBezTo>
                              <a:moveTo>
                                <a:pt x="11992" y="12090"/>
                              </a:moveTo>
                              <a:cubicBezTo>
                                <a:pt x="11860" y="12090"/>
                                <a:pt x="11757" y="12167"/>
                                <a:pt x="11688" y="12243"/>
                              </a:cubicBezTo>
                              <a:lnTo>
                                <a:pt x="11688" y="14276"/>
                              </a:lnTo>
                              <a:cubicBezTo>
                                <a:pt x="11751" y="14345"/>
                                <a:pt x="11848" y="14411"/>
                                <a:pt x="11992" y="14411"/>
                              </a:cubicBezTo>
                              <a:cubicBezTo>
                                <a:pt x="12296" y="14411"/>
                                <a:pt x="12296" y="14072"/>
                                <a:pt x="12296" y="14072"/>
                              </a:cubicBezTo>
                              <a:lnTo>
                                <a:pt x="12296" y="12429"/>
                              </a:lnTo>
                              <a:cubicBezTo>
                                <a:pt x="12296" y="12429"/>
                                <a:pt x="12245" y="12090"/>
                                <a:pt x="11992" y="12090"/>
                              </a:cubicBezTo>
                              <a:moveTo>
                                <a:pt x="20618" y="19636"/>
                              </a:moveTo>
                              <a:cubicBezTo>
                                <a:pt x="20618" y="20179"/>
                                <a:pt x="20179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2" y="20618"/>
                                <a:pt x="982" y="20179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2"/>
                                <a:pt x="1422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9" y="982"/>
                                <a:pt x="20618" y="1422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  <a:moveTo>
                                <a:pt x="7986" y="8751"/>
                              </a:moveTo>
                              <a:lnTo>
                                <a:pt x="8696" y="8751"/>
                              </a:lnTo>
                              <a:lnTo>
                                <a:pt x="8696" y="7188"/>
                              </a:lnTo>
                              <a:lnTo>
                                <a:pt x="9507" y="4970"/>
                              </a:lnTo>
                              <a:lnTo>
                                <a:pt x="8848" y="4970"/>
                              </a:lnTo>
                              <a:lnTo>
                                <a:pt x="8341" y="6433"/>
                              </a:lnTo>
                              <a:lnTo>
                                <a:pt x="7834" y="4970"/>
                              </a:lnTo>
                              <a:lnTo>
                                <a:pt x="7124" y="4970"/>
                              </a:lnTo>
                              <a:lnTo>
                                <a:pt x="7986" y="7188"/>
                              </a:lnTo>
                              <a:cubicBezTo>
                                <a:pt x="7986" y="7188"/>
                                <a:pt x="7986" y="8751"/>
                                <a:pt x="7986" y="8751"/>
                              </a:cubicBezTo>
                              <a:close/>
                              <a:moveTo>
                                <a:pt x="10166" y="6634"/>
                              </a:moveTo>
                              <a:cubicBezTo>
                                <a:pt x="10166" y="6467"/>
                                <a:pt x="10303" y="6332"/>
                                <a:pt x="10471" y="6332"/>
                              </a:cubicBezTo>
                              <a:cubicBezTo>
                                <a:pt x="10639" y="6332"/>
                                <a:pt x="10775" y="6467"/>
                                <a:pt x="10775" y="6634"/>
                              </a:cubicBezTo>
                              <a:lnTo>
                                <a:pt x="10775" y="8045"/>
                              </a:lnTo>
                              <a:cubicBezTo>
                                <a:pt x="10775" y="8212"/>
                                <a:pt x="10639" y="8348"/>
                                <a:pt x="10471" y="8348"/>
                              </a:cubicBezTo>
                              <a:cubicBezTo>
                                <a:pt x="10303" y="8348"/>
                                <a:pt x="10166" y="8212"/>
                                <a:pt x="10166" y="8045"/>
                              </a:cubicBezTo>
                              <a:cubicBezTo>
                                <a:pt x="10166" y="8045"/>
                                <a:pt x="10166" y="6634"/>
                                <a:pt x="10166" y="6634"/>
                              </a:cubicBezTo>
                              <a:close/>
                              <a:moveTo>
                                <a:pt x="10369" y="8801"/>
                              </a:moveTo>
                              <a:lnTo>
                                <a:pt x="10572" y="8801"/>
                              </a:lnTo>
                              <a:cubicBezTo>
                                <a:pt x="11020" y="8801"/>
                                <a:pt x="11383" y="8440"/>
                                <a:pt x="11383" y="7995"/>
                              </a:cubicBezTo>
                              <a:lnTo>
                                <a:pt x="11383" y="6684"/>
                              </a:lnTo>
                              <a:cubicBezTo>
                                <a:pt x="11383" y="6239"/>
                                <a:pt x="11020" y="5877"/>
                                <a:pt x="10572" y="5877"/>
                              </a:cubicBezTo>
                              <a:lnTo>
                                <a:pt x="10369" y="5877"/>
                              </a:lnTo>
                              <a:cubicBezTo>
                                <a:pt x="9921" y="5877"/>
                                <a:pt x="9558" y="6239"/>
                                <a:pt x="9558" y="6684"/>
                              </a:cubicBezTo>
                              <a:lnTo>
                                <a:pt x="9558" y="7995"/>
                              </a:lnTo>
                              <a:cubicBezTo>
                                <a:pt x="9558" y="8440"/>
                                <a:pt x="9921" y="8801"/>
                                <a:pt x="10369" y="8801"/>
                              </a:cubicBezTo>
                              <a:moveTo>
                                <a:pt x="12398" y="8801"/>
                              </a:moveTo>
                              <a:cubicBezTo>
                                <a:pt x="12803" y="8801"/>
                                <a:pt x="13158" y="8449"/>
                                <a:pt x="13158" y="8449"/>
                              </a:cubicBezTo>
                              <a:lnTo>
                                <a:pt x="13158" y="8751"/>
                              </a:lnTo>
                              <a:lnTo>
                                <a:pt x="13767" y="8751"/>
                              </a:lnTo>
                              <a:lnTo>
                                <a:pt x="13767" y="5877"/>
                              </a:lnTo>
                              <a:lnTo>
                                <a:pt x="13158" y="5877"/>
                              </a:lnTo>
                              <a:lnTo>
                                <a:pt x="13158" y="8096"/>
                              </a:lnTo>
                              <a:cubicBezTo>
                                <a:pt x="13158" y="8096"/>
                                <a:pt x="12955" y="8348"/>
                                <a:pt x="12752" y="8348"/>
                              </a:cubicBezTo>
                              <a:cubicBezTo>
                                <a:pt x="12550" y="8348"/>
                                <a:pt x="12550" y="8197"/>
                                <a:pt x="12550" y="8197"/>
                              </a:cubicBezTo>
                              <a:lnTo>
                                <a:pt x="12550" y="5877"/>
                              </a:lnTo>
                              <a:lnTo>
                                <a:pt x="11941" y="5877"/>
                              </a:lnTo>
                              <a:lnTo>
                                <a:pt x="11941" y="8398"/>
                              </a:lnTo>
                              <a:cubicBezTo>
                                <a:pt x="11941" y="8398"/>
                                <a:pt x="11992" y="8801"/>
                                <a:pt x="12398" y="8801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noFill/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11BEBBAB" id="Shape 2874" o:spid="_x0000_s1026" style="position:absolute;margin-left:71pt;margin-top:-.05pt;width:19.85pt;height:19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" path="m14324,12090v-304,,-304,339,-304,339l14020,12863r609,l14629,12429v,,,-339,-305,-339m15287,12380r,968l14020,13348r,724c14020,14072,14020,14411,14324,14411v305,,305,-339,305,-339l14629,13734r658,l15287,14266v,,-101,677,-912,677c13564,14943,13412,14266,13412,14266r,-1886c13412,12380,13412,11558,14375,11558v963,,912,822,912,822m12905,14169v,,,774,-558,774c12005,14943,11798,14762,11688,14621r,274l11028,14895r,-4449l11688,10446r,1442c11788,11782,12037,11558,12347,11558v405,,558,338,558,774c12905,12332,12905,14169,12905,14169xm10521,14895r-608,l9913,14605v,,-355,338,-761,338c8747,14943,8696,14556,8696,14556r,-2998l9304,11558r,2804c9304,14362,9304,14508,9507,14508v203,,406,-242,406,-242l9913,11558r608,c10521,11558,10521,14895,10521,14895xm8595,11074r-761,l7834,14895r-710,l7124,11074r-760,l6364,10446r2231,c8595,10446,8595,11074,8595,11074xm14527,9430v,,-1860,-96,-3727,-96c8941,9334,7074,9430,7074,9430v-840,,-1522,650,-1522,1451c5552,10881,5400,11822,5400,12767v,941,152,1885,152,1885c5552,15454,6234,16104,7074,16104v,,1831,96,3726,96c12631,16200,14527,16104,14527,16104v840,,1522,-650,1522,-1452c16049,14652,16200,13700,16200,12767v,-953,-151,-1886,-151,-1886c16049,10080,15367,9430,14527,9430t-2535,2660c11860,12090,11757,12167,11688,12243r,2033c11751,14345,11848,14411,11992,14411v304,,304,-339,304,-339l12296,12429v,,-51,-339,-304,-339m20618,19636v,543,-439,982,-982,982l1964,20618v-542,,-982,-439,-982,-982l982,1964v,-542,440,-982,982,-982l19636,982v543,,982,440,982,982c20618,1964,20618,19636,20618,19636xm19636,l1964,c879,,,879,,1964l,19636v,1085,879,1964,1964,1964l19636,21600v1085,,1964,-879,1964,-1964l21600,1964c21600,879,20721,,19636,m7986,8751r710,l8696,7188,9507,4970r-659,l8341,6433,7834,4970r-710,l7986,7188v,,,1563,,1563xm10166,6634v,-167,137,-302,305,-302c10639,6332,10775,6467,10775,6634r,1411c10775,8212,10639,8348,10471,8348v-168,,-305,-136,-305,-303c10166,8045,10166,6634,10166,6634xm10369,8801r203,c11020,8801,11383,8440,11383,7995r,-1311c11383,6239,11020,5877,10572,5877r-203,c9921,5877,9558,6239,9558,6684r,1311c9558,8440,9921,8801,10369,8801t2029,c12803,8801,13158,8449,13158,8449r,302l13767,8751r,-2874l13158,5877r,2219c13158,8096,12955,8348,12752,8348v-202,,-202,-151,-202,-151l12550,5877r-609,l11941,8398v,,51,403,457,403e" fillcolor="#d8d8d8 [2732]" stroked="f" strokeweight="1pt">
                <v:stroke miterlimit="4" joinstyle="miter"/>
                <v:path arrowok="t" o:extrusionok="f" o:connecttype="custom" o:connectlocs="126000,126000;126000,126000;126000,126000;126000,126000" o:connectangles="0,90,180,270"/>
                <o:lock v:ext="edit" aspectratio="t"/>
              </v:shape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86EBC3" wp14:editId="1801FC64">
                <wp:simplePos x="0" y="0"/>
                <wp:positionH relativeFrom="column">
                  <wp:posOffset>1506220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2540" b="2540"/>
                <wp:wrapNone/>
                <wp:docPr id="6" name="Shape 2878">
                  <a:extLst xmlns:a="http://schemas.openxmlformats.org/drawingml/2006/main">
                    <a:ext uri="{FF2B5EF4-FFF2-40B4-BE49-F238E27FC236}">
                      <a16:creationId xmlns:a16="http://schemas.microsoft.com/office/drawing/2014/main" id="{86BB5636-BDEB-034F-8284-C301D5E1EFE9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000" cy="2520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3430" y="9321"/>
                              </a:moveTo>
                              <a:cubicBezTo>
                                <a:pt x="11975" y="9321"/>
                                <a:pt x="11780" y="10196"/>
                                <a:pt x="11780" y="10196"/>
                              </a:cubicBezTo>
                              <a:lnTo>
                                <a:pt x="11782" y="9327"/>
                              </a:lnTo>
                              <a:lnTo>
                                <a:pt x="9818" y="9327"/>
                              </a:lnTo>
                              <a:lnTo>
                                <a:pt x="9818" y="14727"/>
                              </a:lnTo>
                              <a:lnTo>
                                <a:pt x="11782" y="14727"/>
                              </a:lnTo>
                              <a:lnTo>
                                <a:pt x="11782" y="11782"/>
                              </a:lnTo>
                              <a:cubicBezTo>
                                <a:pt x="11782" y="11782"/>
                                <a:pt x="11782" y="10793"/>
                                <a:pt x="12616" y="10793"/>
                              </a:cubicBezTo>
                              <a:cubicBezTo>
                                <a:pt x="13086" y="10793"/>
                                <a:pt x="13255" y="11232"/>
                                <a:pt x="13255" y="11782"/>
                              </a:cubicBezTo>
                              <a:lnTo>
                                <a:pt x="13255" y="14727"/>
                              </a:lnTo>
                              <a:lnTo>
                                <a:pt x="15218" y="14727"/>
                              </a:lnTo>
                              <a:lnTo>
                                <a:pt x="15218" y="11782"/>
                              </a:lnTo>
                              <a:cubicBezTo>
                                <a:pt x="15218" y="10245"/>
                                <a:pt x="14550" y="9321"/>
                                <a:pt x="13430" y="9321"/>
                              </a:cubicBezTo>
                              <a:moveTo>
                                <a:pt x="6873" y="14727"/>
                              </a:moveTo>
                              <a:lnTo>
                                <a:pt x="8829" y="14727"/>
                              </a:lnTo>
                              <a:lnTo>
                                <a:pt x="8829" y="9321"/>
                              </a:lnTo>
                              <a:lnTo>
                                <a:pt x="6873" y="9321"/>
                              </a:lnTo>
                              <a:cubicBezTo>
                                <a:pt x="6873" y="9321"/>
                                <a:pt x="6873" y="14727"/>
                                <a:pt x="6873" y="14727"/>
                              </a:cubicBezTo>
                              <a:close/>
                              <a:moveTo>
                                <a:pt x="20618" y="19636"/>
                              </a:moveTo>
                              <a:cubicBezTo>
                                <a:pt x="20618" y="20179"/>
                                <a:pt x="20179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1" y="20618"/>
                                <a:pt x="982" y="20179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1"/>
                                <a:pt x="1421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9" y="982"/>
                                <a:pt x="20618" y="1421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  <a:moveTo>
                                <a:pt x="7851" y="6873"/>
                              </a:moveTo>
                              <a:cubicBezTo>
                                <a:pt x="7311" y="6873"/>
                                <a:pt x="6873" y="7313"/>
                                <a:pt x="6873" y="7856"/>
                              </a:cubicBezTo>
                              <a:cubicBezTo>
                                <a:pt x="6873" y="8399"/>
                                <a:pt x="7311" y="8839"/>
                                <a:pt x="7851" y="8839"/>
                              </a:cubicBezTo>
                              <a:cubicBezTo>
                                <a:pt x="8391" y="8839"/>
                                <a:pt x="8829" y="8399"/>
                                <a:pt x="8829" y="7856"/>
                              </a:cubicBezTo>
                              <a:cubicBezTo>
                                <a:pt x="8829" y="7313"/>
                                <a:pt x="8391" y="6873"/>
                                <a:pt x="7851" y="6873"/>
                              </a:cubicBezTo>
                            </a:path>
                          </a:pathLst>
                        </a:custGeom>
                        <a:solidFill>
                          <a:srgbClr val="D9D9D9"/>
                        </a:solidFill>
                        <a:ln w="12700">
                          <a:noFill/>
                          <a:miter lim="400000"/>
                        </a:ln>
                      </wps:spPr>
                      <wps:txbx>
                        <w:txbxContent>
                          <w:p w14:paraId="44A7AE2E" w14:textId="77777777" w:rsidR="00DD45AB" w:rsidRDefault="00DD45AB" w:rsidP="007618FC">
                            <w:r w:rsidRPr="007618FC">
                              <w:rPr>
                                <w:rFonts w:ascii="Helvetica Neue Light" w:eastAsia="Helvetica Neue Light" w:hAnsi="Helvetica Neue Light" w:cs="Open Sans Regular"/>
                                <w:kern w:val="24"/>
                                <w:sz w:val="60"/>
                                <w:szCs w:val="60"/>
                                <w14:shadow w14:blurRad="38100" w14:dist="12700" w14:dir="5400000" w14:sx="100000" w14:sy="100000" w14:kx="0" w14:ky="0" w14:algn="b">
                                  <w14:srgbClr w14:val="000000">
                                    <w14:alpha w14:val="5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w14:anchorId="4786EBC3" id="_x0000_s1027" style="position:absolute;margin-left:118.6pt;margin-top:-.05pt;width:19.85pt;height:19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" adj="-11796480,,5400" path="m13430,9321v-1455,,-1650,875,-1650,875l11782,9327r-1964,l9818,14727r1964,l11782,11782v,,,-989,834,-989c13086,10793,13255,11232,13255,11782r,2945l15218,14727r,-2945c15218,10245,14550,9321,13430,9321m6873,14727r1956,l8829,9321r-1956,c6873,9321,6873,14727,6873,14727xm20618,19636v,543,-439,982,-982,982l1964,20618v-543,,-982,-439,-982,-982l982,1964v,-543,439,-982,982,-982l19636,982v543,,982,439,982,982c20618,1964,20618,19636,20618,19636xm19636,l1964,c879,,,879,,1964l,19636v,1085,879,1964,1964,1964l19636,21600v1085,,1964,-879,1964,-1964l21600,1964c21600,879,20721,,19636,m7851,6873v-540,,-978,440,-978,983c6873,8399,7311,8839,7851,8839v540,,978,-440,978,-983c8829,7313,8391,6873,7851,6873e" fillcolor="#d9d9d9" stroked="f" strokeweight="1pt">
                <v:stroke miterlimit="4" joinstyle="miter"/>
                <v:formulas/>
                <v:path arrowok="t" o:extrusionok="f" o:connecttype="custom" o:connectlocs="126000,126000;126000,126000;126000,126000;126000,126000" o:connectangles="0,90,180,270" textboxrect="0,0,21600,21600"/>
                <o:lock v:ext="edit" aspectratio="t"/>
                <v:textbox inset="1.0581mm,1.0581mm,1.0581mm,1.0581mm">
                  <w:txbxContent>
                    <w:p w14:paraId="44A7AE2E" w14:textId="77777777" w:rsidR="00DD45AB" w:rsidRDefault="00DD45AB" w:rsidP="007618FC">
                      <w:r w:rsidRPr="007618FC">
                        <w:rPr>
                          <w:rFonts w:ascii="Helvetica Neue Light" w:eastAsia="Helvetica Neue Light" w:hAnsi="Helvetica Neue Light" w:cs="Open Sans Regular"/>
                          <w:kern w:val="24"/>
                          <w:sz w:val="60"/>
                          <w:szCs w:val="60"/>
                          <w14:shadow w14:blurRad="38100" w14:dist="12700" w14:dir="5400000" w14:sx="100000" w14:sy="100000" w14:kx="0" w14:ky="0" w14:algn="b">
                            <w14:srgbClr w14:val="000000">
                              <w14:alpha w14:val="5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C7D804" wp14:editId="2D80631F">
                <wp:simplePos x="0" y="0"/>
                <wp:positionH relativeFrom="column">
                  <wp:posOffset>302260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2540" b="2540"/>
                <wp:wrapNone/>
                <wp:docPr id="7" name="Shape 2882">
                  <a:extLst xmlns:a="http://schemas.openxmlformats.org/drawingml/2006/main">
                    <a:ext uri="{FF2B5EF4-FFF2-40B4-BE49-F238E27FC236}">
                      <a16:creationId xmlns:a16="http://schemas.microsoft.com/office/drawing/2014/main" id="{0EBA23A1-8089-B548-A7A8-98323B9C49AF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000" cy="2520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4727" y="13745"/>
                              </a:moveTo>
                              <a:cubicBezTo>
                                <a:pt x="14727" y="14288"/>
                                <a:pt x="14287" y="14727"/>
                                <a:pt x="13745" y="14727"/>
                              </a:cubicBezTo>
                              <a:lnTo>
                                <a:pt x="7855" y="14727"/>
                              </a:lnTo>
                              <a:cubicBezTo>
                                <a:pt x="7313" y="14727"/>
                                <a:pt x="6873" y="14288"/>
                                <a:pt x="6873" y="13745"/>
                              </a:cubicBezTo>
                              <a:lnTo>
                                <a:pt x="6873" y="10309"/>
                              </a:lnTo>
                              <a:lnTo>
                                <a:pt x="7904" y="10309"/>
                              </a:lnTo>
                              <a:cubicBezTo>
                                <a:pt x="7877" y="10470"/>
                                <a:pt x="7855" y="10632"/>
                                <a:pt x="7855" y="10800"/>
                              </a:cubicBezTo>
                              <a:cubicBezTo>
                                <a:pt x="7855" y="12427"/>
                                <a:pt x="9173" y="13745"/>
                                <a:pt x="10800" y="13745"/>
                              </a:cubicBezTo>
                              <a:cubicBezTo>
                                <a:pt x="12427" y="13745"/>
                                <a:pt x="13745" y="12427"/>
                                <a:pt x="13745" y="10800"/>
                              </a:cubicBezTo>
                              <a:cubicBezTo>
                                <a:pt x="13745" y="10632"/>
                                <a:pt x="13723" y="10470"/>
                                <a:pt x="13696" y="10309"/>
                              </a:cubicBezTo>
                              <a:lnTo>
                                <a:pt x="14727" y="10309"/>
                              </a:lnTo>
                              <a:cubicBezTo>
                                <a:pt x="14727" y="10309"/>
                                <a:pt x="14727" y="13745"/>
                                <a:pt x="14727" y="13745"/>
                              </a:cubicBezTo>
                              <a:close/>
                              <a:moveTo>
                                <a:pt x="10800" y="8836"/>
                              </a:moveTo>
                              <a:cubicBezTo>
                                <a:pt x="11884" y="8836"/>
                                <a:pt x="12764" y="9716"/>
                                <a:pt x="12764" y="10800"/>
                              </a:cubicBezTo>
                              <a:cubicBezTo>
                                <a:pt x="12764" y="11884"/>
                                <a:pt x="11884" y="12764"/>
                                <a:pt x="10800" y="12764"/>
                              </a:cubicBezTo>
                              <a:cubicBezTo>
                                <a:pt x="9716" y="12764"/>
                                <a:pt x="8836" y="11884"/>
                                <a:pt x="8836" y="10800"/>
                              </a:cubicBezTo>
                              <a:cubicBezTo>
                                <a:pt x="8836" y="9716"/>
                                <a:pt x="9716" y="8836"/>
                                <a:pt x="10800" y="8836"/>
                              </a:cubicBezTo>
                              <a:moveTo>
                                <a:pt x="12764" y="7364"/>
                              </a:moveTo>
                              <a:lnTo>
                                <a:pt x="14236" y="7364"/>
                              </a:lnTo>
                              <a:lnTo>
                                <a:pt x="14236" y="8836"/>
                              </a:lnTo>
                              <a:lnTo>
                                <a:pt x="12764" y="8836"/>
                              </a:lnTo>
                              <a:cubicBezTo>
                                <a:pt x="12764" y="8836"/>
                                <a:pt x="12764" y="7364"/>
                                <a:pt x="12764" y="7364"/>
                              </a:cubicBezTo>
                              <a:close/>
                              <a:moveTo>
                                <a:pt x="13745" y="5891"/>
                              </a:moveTo>
                              <a:lnTo>
                                <a:pt x="7855" y="5891"/>
                              </a:lnTo>
                              <a:cubicBezTo>
                                <a:pt x="6770" y="5891"/>
                                <a:pt x="5891" y="6770"/>
                                <a:pt x="5891" y="7855"/>
                              </a:cubicBezTo>
                              <a:lnTo>
                                <a:pt x="5891" y="13745"/>
                              </a:lnTo>
                              <a:cubicBezTo>
                                <a:pt x="5891" y="14830"/>
                                <a:pt x="6770" y="15709"/>
                                <a:pt x="7855" y="15709"/>
                              </a:cubicBezTo>
                              <a:lnTo>
                                <a:pt x="13745" y="15709"/>
                              </a:lnTo>
                              <a:cubicBezTo>
                                <a:pt x="14830" y="15709"/>
                                <a:pt x="15709" y="14830"/>
                                <a:pt x="15709" y="13745"/>
                              </a:cubicBezTo>
                              <a:lnTo>
                                <a:pt x="15709" y="7855"/>
                              </a:lnTo>
                              <a:cubicBezTo>
                                <a:pt x="15709" y="6770"/>
                                <a:pt x="14830" y="5891"/>
                                <a:pt x="13745" y="5891"/>
                              </a:cubicBezTo>
                              <a:moveTo>
                                <a:pt x="20618" y="19636"/>
                              </a:moveTo>
                              <a:cubicBezTo>
                                <a:pt x="20618" y="20178"/>
                                <a:pt x="20178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2" y="20618"/>
                                <a:pt x="982" y="20178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2"/>
                                <a:pt x="1422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8" y="982"/>
                                <a:pt x="20618" y="1422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</a:path>
                          </a:pathLst>
                        </a:custGeom>
                        <a:solidFill>
                          <a:srgbClr val="000000"/>
                        </a:solidFill>
                        <a:ln w="12700">
                          <a:noFill/>
                          <a:miter lim="400000"/>
                        </a:ln>
                      </wps:spPr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w14:anchorId="239442C0" id="Shape 2882" o:spid="_x0000_s1026" style="position:absolute;margin-left:23.8pt;margin-top:0;width:19.85pt;height:19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" path="m14727,13745c14727,14288,14287,14727,13745,14727l7855,14727c7313,14727,6873,14288,6873,13745l6873,10309,7904,10309c7877,10470,7855,10632,7855,10800,7855,12427,9173,13745,10800,13745,12427,13745,13745,12427,13745,10800,13745,10632,13723,10470,13696,10309l14727,10309c14727,10309,14727,13745,14727,13745xm10800,8836c11884,8836,12764,9716,12764,10800,12764,11884,11884,12764,10800,12764,9716,12764,8836,11884,8836,10800,8836,9716,9716,8836,10800,8836m12764,7364l14236,7364,14236,8836,12764,8836c12764,8836,12764,7364,12764,7364xm13745,5891l7855,5891c6770,5891,5891,6770,5891,7855l5891,13745c5891,14830,6770,15709,7855,15709l13745,15709c14830,15709,15709,14830,15709,13745l15709,7855c15709,6770,14830,5891,13745,5891m20618,19636c20618,20178,20178,20618,19636,20618l1964,20618c1422,20618,982,20178,982,19636l982,1964c982,1422,1422,982,1964,982l19636,982c20178,982,20618,1422,20618,1964,20618,1964,20618,19636,20618,19636xm19636,0l1964,0c879,,,879,,1964l0,19636c0,20721,879,21600,1964,21600l19636,21600c20721,21600,21600,20721,21600,19636l21600,1964c21600,879,20721,,19636,0e" fillcolor="black" stroked="f" strokeweight="1pt">
                <v:stroke miterlimit="4" joinstyle="miter"/>
                <v:path arrowok="t" o:extrusionok="f" o:connecttype="custom" o:connectlocs="126000,126000;126000,126000;126000,126000;126000,126000" o:connectangles="0,90,180,270"/>
                <o:lock v:ext="edit" aspectratio="t"/>
                <v:textbox inset="38090emu,38090emu,38090emu,38090emu"/>
              </v:shape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530C8D" wp14:editId="3167737B">
                <wp:simplePos x="0" y="0"/>
                <wp:positionH relativeFrom="column">
                  <wp:posOffset>609600</wp:posOffset>
                </wp:positionH>
                <wp:positionV relativeFrom="paragraph">
                  <wp:posOffset>-635</wp:posOffset>
                </wp:positionV>
                <wp:extent cx="252000" cy="252000"/>
                <wp:effectExtent l="0" t="0" r="2540" b="2540"/>
                <wp:wrapNone/>
                <wp:docPr id="8" name="Shape 2878">
                  <a:extLst xmlns:a="http://schemas.openxmlformats.org/drawingml/2006/main">
                    <a:ext uri="{FF2B5EF4-FFF2-40B4-BE49-F238E27FC236}">
                      <a16:creationId xmlns:a16="http://schemas.microsoft.com/office/drawing/2014/main" id="{2CCA52BB-B813-2E4B-9C55-77B8F4FEC9E2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2000" cy="252000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3430" y="9321"/>
                              </a:moveTo>
                              <a:cubicBezTo>
                                <a:pt x="11975" y="9321"/>
                                <a:pt x="11780" y="10196"/>
                                <a:pt x="11780" y="10196"/>
                              </a:cubicBezTo>
                              <a:lnTo>
                                <a:pt x="11782" y="9327"/>
                              </a:lnTo>
                              <a:lnTo>
                                <a:pt x="9818" y="9327"/>
                              </a:lnTo>
                              <a:lnTo>
                                <a:pt x="9818" y="14727"/>
                              </a:lnTo>
                              <a:lnTo>
                                <a:pt x="11782" y="14727"/>
                              </a:lnTo>
                              <a:lnTo>
                                <a:pt x="11782" y="11782"/>
                              </a:lnTo>
                              <a:cubicBezTo>
                                <a:pt x="11782" y="11782"/>
                                <a:pt x="11782" y="10793"/>
                                <a:pt x="12616" y="10793"/>
                              </a:cubicBezTo>
                              <a:cubicBezTo>
                                <a:pt x="13086" y="10793"/>
                                <a:pt x="13255" y="11232"/>
                                <a:pt x="13255" y="11782"/>
                              </a:cubicBezTo>
                              <a:lnTo>
                                <a:pt x="13255" y="14727"/>
                              </a:lnTo>
                              <a:lnTo>
                                <a:pt x="15218" y="14727"/>
                              </a:lnTo>
                              <a:lnTo>
                                <a:pt x="15218" y="11782"/>
                              </a:lnTo>
                              <a:cubicBezTo>
                                <a:pt x="15218" y="10245"/>
                                <a:pt x="14550" y="9321"/>
                                <a:pt x="13430" y="9321"/>
                              </a:cubicBezTo>
                              <a:moveTo>
                                <a:pt x="6873" y="14727"/>
                              </a:moveTo>
                              <a:lnTo>
                                <a:pt x="8829" y="14727"/>
                              </a:lnTo>
                              <a:lnTo>
                                <a:pt x="8829" y="9321"/>
                              </a:lnTo>
                              <a:lnTo>
                                <a:pt x="6873" y="9321"/>
                              </a:lnTo>
                              <a:cubicBezTo>
                                <a:pt x="6873" y="9321"/>
                                <a:pt x="6873" y="14727"/>
                                <a:pt x="6873" y="14727"/>
                              </a:cubicBezTo>
                              <a:close/>
                              <a:moveTo>
                                <a:pt x="20618" y="19636"/>
                              </a:moveTo>
                              <a:cubicBezTo>
                                <a:pt x="20618" y="20179"/>
                                <a:pt x="20179" y="20618"/>
                                <a:pt x="19636" y="20618"/>
                              </a:cubicBezTo>
                              <a:lnTo>
                                <a:pt x="1964" y="20618"/>
                              </a:lnTo>
                              <a:cubicBezTo>
                                <a:pt x="1421" y="20618"/>
                                <a:pt x="982" y="20179"/>
                                <a:pt x="982" y="19636"/>
                              </a:cubicBezTo>
                              <a:lnTo>
                                <a:pt x="982" y="1964"/>
                              </a:lnTo>
                              <a:cubicBezTo>
                                <a:pt x="982" y="1421"/>
                                <a:pt x="1421" y="982"/>
                                <a:pt x="1964" y="982"/>
                              </a:cubicBezTo>
                              <a:lnTo>
                                <a:pt x="19636" y="982"/>
                              </a:lnTo>
                              <a:cubicBezTo>
                                <a:pt x="20179" y="982"/>
                                <a:pt x="20618" y="1421"/>
                                <a:pt x="20618" y="1964"/>
                              </a:cubicBezTo>
                              <a:cubicBezTo>
                                <a:pt x="20618" y="1964"/>
                                <a:pt x="20618" y="19636"/>
                                <a:pt x="20618" y="19636"/>
                              </a:cubicBezTo>
                              <a:close/>
                              <a:moveTo>
                                <a:pt x="19636" y="0"/>
                              </a:moveTo>
                              <a:lnTo>
                                <a:pt x="1964" y="0"/>
                              </a:lnTo>
                              <a:cubicBezTo>
                                <a:pt x="879" y="0"/>
                                <a:pt x="0" y="879"/>
                                <a:pt x="0" y="1964"/>
                              </a:cubicBezTo>
                              <a:lnTo>
                                <a:pt x="0" y="19636"/>
                              </a:lnTo>
                              <a:cubicBezTo>
                                <a:pt x="0" y="20721"/>
                                <a:pt x="879" y="21600"/>
                                <a:pt x="1964" y="21600"/>
                              </a:cubicBezTo>
                              <a:lnTo>
                                <a:pt x="19636" y="21600"/>
                              </a:lnTo>
                              <a:cubicBezTo>
                                <a:pt x="20721" y="21600"/>
                                <a:pt x="21600" y="20721"/>
                                <a:pt x="21600" y="19636"/>
                              </a:cubicBezTo>
                              <a:lnTo>
                                <a:pt x="21600" y="1964"/>
                              </a:lnTo>
                              <a:cubicBezTo>
                                <a:pt x="21600" y="879"/>
                                <a:pt x="20721" y="0"/>
                                <a:pt x="19636" y="0"/>
                              </a:cubicBezTo>
                              <a:moveTo>
                                <a:pt x="7851" y="6873"/>
                              </a:moveTo>
                              <a:cubicBezTo>
                                <a:pt x="7311" y="6873"/>
                                <a:pt x="6873" y="7313"/>
                                <a:pt x="6873" y="7856"/>
                              </a:cubicBezTo>
                              <a:cubicBezTo>
                                <a:pt x="6873" y="8399"/>
                                <a:pt x="7311" y="8839"/>
                                <a:pt x="7851" y="8839"/>
                              </a:cubicBezTo>
                              <a:cubicBezTo>
                                <a:pt x="8391" y="8839"/>
                                <a:pt x="8829" y="8399"/>
                                <a:pt x="8829" y="7856"/>
                              </a:cubicBezTo>
                              <a:cubicBezTo>
                                <a:pt x="8829" y="7313"/>
                                <a:pt x="8391" y="6873"/>
                                <a:pt x="7851" y="6873"/>
                              </a:cubicBezTo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noFill/>
                          <a:miter lim="400000"/>
                        </a:ln>
                      </wps:spPr>
                      <wps:txbx>
                        <w:txbxContent>
                          <w:p w14:paraId="6FD205A2" w14:textId="77777777" w:rsidR="00DD45AB" w:rsidRDefault="00DD45AB" w:rsidP="007618FC">
                            <w:r w:rsidRPr="007618FC">
                              <w:rPr>
                                <w:rFonts w:ascii="Helvetica Neue Light" w:eastAsia="Helvetica Neue Light" w:hAnsi="Helvetica Neue Light" w:cs="Open Sans Regular"/>
                                <w:kern w:val="24"/>
                                <w:sz w:val="60"/>
                                <w:szCs w:val="60"/>
                                <w14:shadow w14:blurRad="38100" w14:dist="12700" w14:dir="5400000" w14:sx="100000" w14:sy="100000" w14:kx="0" w14:ky="0" w14:algn="b">
                                  <w14:srgbClr w14:val="000000">
                                    <w14:alpha w14:val="5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lIns="38090" tIns="38090" rIns="38090" bIns="38090" anchor="ctr"/>
                    </wps:wsp>
                  </a:graphicData>
                </a:graphic>
              </wp:anchor>
            </w:drawing>
          </mc:Choice>
          <mc:Fallback>
            <w:pict>
              <v:shape w14:anchorId="6B530C8D" id="_x0000_s1028" style="position:absolute;margin-left:48pt;margin-top:-.05pt;width:19.85pt;height:19.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600,216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" adj="-11796480,,5400" path="m13430,9321v-1455,,-1650,875,-1650,875l11782,9327r-1964,l9818,14727r1964,l11782,11782v,,,-989,834,-989c13086,10793,13255,11232,13255,11782r,2945l15218,14727r,-2945c15218,10245,14550,9321,13430,9321m6873,14727r1956,l8829,9321r-1956,c6873,9321,6873,14727,6873,14727xm20618,19636v,543,-439,982,-982,982l1964,20618v-543,,-982,-439,-982,-982l982,1964v,-543,439,-982,982,-982l19636,982v543,,982,439,982,982c20618,1964,20618,19636,20618,19636xm19636,l1964,c879,,,879,,1964l,19636v,1085,879,1964,1964,1964l19636,21600v1085,,1964,-879,1964,-1964l21600,1964c21600,879,20721,,19636,m7851,6873v-540,,-978,440,-978,983c6873,8399,7311,8839,7851,8839v540,,978,-440,978,-983c8829,7313,8391,6873,7851,6873e" fillcolor="#d8d8d8 [2732]" stroked="f" strokeweight="1pt">
                <v:stroke miterlimit="4" joinstyle="miter"/>
                <v:formulas/>
                <v:path arrowok="t" o:extrusionok="f" o:connecttype="custom" o:connectlocs="126000,126000;126000,126000;126000,126000;126000,126000" o:connectangles="0,90,180,270" textboxrect="0,0,21600,21600"/>
                <o:lock v:ext="edit" aspectratio="t"/>
                <v:textbox inset="1.0581mm,1.0581mm,1.0581mm,1.0581mm">
                  <w:txbxContent>
                    <w:p w14:paraId="6FD205A2" w14:textId="77777777" w:rsidR="00DD45AB" w:rsidRDefault="00DD45AB" w:rsidP="007618FC">
                      <w:r w:rsidRPr="007618FC">
                        <w:rPr>
                          <w:rFonts w:ascii="Helvetica Neue Light" w:eastAsia="Helvetica Neue Light" w:hAnsi="Helvetica Neue Light" w:cs="Open Sans Regular"/>
                          <w:kern w:val="24"/>
                          <w:sz w:val="60"/>
                          <w:szCs w:val="60"/>
                          <w14:shadow w14:blurRad="38100" w14:dist="12700" w14:dir="5400000" w14:sx="100000" w14:sy="100000" w14:kx="0" w14:ky="0" w14:algn="b">
                            <w14:srgbClr w14:val="000000">
                              <w14:alpha w14:val="5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618FC" w:rsidRPr="007618FC">
        <w:rPr>
          <w:rFonts w:ascii="Calibri" w:hAnsi="Calibri" w:cs="Calibri"/>
          <w:noProof/>
          <w:color w:val="002060"/>
        </w:rPr>
        <w:drawing>
          <wp:anchor distT="0" distB="0" distL="114300" distR="114300" simplePos="0" relativeHeight="251665408" behindDoc="0" locked="0" layoutInCell="1" allowOverlap="1" wp14:anchorId="0B4C4075" wp14:editId="4D89E1E0">
            <wp:simplePos x="0" y="0"/>
            <wp:positionH relativeFrom="column">
              <wp:posOffset>629920</wp:posOffset>
            </wp:positionH>
            <wp:positionV relativeFrom="paragraph">
              <wp:posOffset>20320</wp:posOffset>
            </wp:positionV>
            <wp:extent cx="210521" cy="197536"/>
            <wp:effectExtent l="0" t="0" r="5715" b="5715"/>
            <wp:wrapNone/>
            <wp:docPr id="10" name="Grafik 2">
              <a:extLst xmlns:a="http://schemas.openxmlformats.org/drawingml/2006/main">
                <a:ext uri="{FF2B5EF4-FFF2-40B4-BE49-F238E27FC236}">
                  <a16:creationId xmlns:a16="http://schemas.microsoft.com/office/drawing/2014/main" id="{C4808689-D825-7541-BF67-AE576307FD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2">
                      <a:extLst>
                        <a:ext uri="{FF2B5EF4-FFF2-40B4-BE49-F238E27FC236}">
                          <a16:creationId xmlns:a16="http://schemas.microsoft.com/office/drawing/2014/main" id="{C4808689-D825-7541-BF67-AE576307FD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hqprint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210521" cy="197536"/>
                    </a:xfrm>
                    <a:prstGeom prst="rect">
                      <a:avLst/>
                    </a:prstGeom>
                    <a:solidFill>
                      <a:schemeClr val="bg1">
                        <a:lumMod val="85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C1690F" w14:textId="2DC0CE69" w:rsidR="007618FC" w:rsidRPr="003C0DEE" w:rsidRDefault="007618FC" w:rsidP="001D6997">
      <w:pPr>
        <w:spacing w:line="276" w:lineRule="auto"/>
        <w:rPr>
          <w:rFonts w:ascii="Calibri" w:hAnsi="Calibri" w:cs="Calibri"/>
          <w:color w:val="002060"/>
        </w:rPr>
      </w:pPr>
    </w:p>
    <w:p w14:paraId="0798FCE6" w14:textId="77777777" w:rsidR="003C0DEE" w:rsidRDefault="003C0DEE" w:rsidP="001D6997">
      <w:pPr>
        <w:spacing w:line="276" w:lineRule="auto"/>
        <w:rPr>
          <w:rFonts w:ascii="Calibri" w:hAnsi="Calibri" w:cs="Calibri"/>
          <w:color w:val="002060"/>
        </w:rPr>
      </w:pPr>
    </w:p>
    <w:p w14:paraId="48DBBFAA" w14:textId="77777777" w:rsidR="003C0DEE" w:rsidRDefault="003C0DEE" w:rsidP="003C0DEE">
      <w:pPr>
        <w:spacing w:line="276" w:lineRule="auto"/>
        <w:rPr>
          <w:rFonts w:ascii="Calibri" w:hAnsi="Calibri" w:cs="Calibri"/>
          <w:b/>
          <w:bCs/>
          <w:color w:val="002060"/>
        </w:rPr>
      </w:pPr>
      <w:r w:rsidRPr="005806DE">
        <w:rPr>
          <w:rFonts w:ascii="Calibri" w:hAnsi="Calibri" w:cs="Calibri"/>
          <w:color w:val="002060"/>
        </w:rPr>
        <w:sym w:font="Wingdings 2" w:char="F0A2"/>
      </w:r>
      <w:r>
        <w:rPr>
          <w:rFonts w:ascii="Calibri" w:hAnsi="Calibri" w:cs="Calibri"/>
          <w:color w:val="002060"/>
        </w:rPr>
        <w:t xml:space="preserve"> </w:t>
      </w:r>
      <w:r>
        <w:rPr>
          <w:rFonts w:ascii="Calibri" w:hAnsi="Calibri" w:cs="Calibri"/>
          <w:b/>
          <w:bCs/>
          <w:color w:val="002060"/>
        </w:rPr>
        <w:t>HINTERGRUND UND KONZEPTIONELLE HINWEISE</w:t>
      </w:r>
    </w:p>
    <w:p w14:paraId="3154B09B" w14:textId="77777777" w:rsidR="003C0DEE" w:rsidRDefault="003C0DEE" w:rsidP="003C0DEE">
      <w:pPr>
        <w:spacing w:line="276" w:lineRule="auto"/>
        <w:rPr>
          <w:rFonts w:ascii="Calibri" w:hAnsi="Calibri" w:cs="Calibri"/>
          <w:b/>
          <w:bCs/>
        </w:rPr>
      </w:pPr>
    </w:p>
    <w:p w14:paraId="5F4CC8C0" w14:textId="49B93D4E" w:rsidR="003C0DEE" w:rsidRPr="00F076A1" w:rsidRDefault="003C0DEE" w:rsidP="00F076A1">
      <w:pPr>
        <w:pStyle w:val="Listenabsatz"/>
        <w:numPr>
          <w:ilvl w:val="0"/>
          <w:numId w:val="40"/>
        </w:numPr>
        <w:spacing w:line="276" w:lineRule="auto"/>
        <w:rPr>
          <w:rFonts w:ascii="Calibri" w:hAnsi="Calibri" w:cs="Calibri"/>
        </w:rPr>
      </w:pPr>
      <w:r w:rsidRPr="00EF0538">
        <w:rPr>
          <w:rFonts w:ascii="Calibri" w:hAnsi="Calibri" w:cs="Calibri"/>
        </w:rPr>
        <w:t>Zielgruppe</w:t>
      </w:r>
      <w:r w:rsidR="0035498E">
        <w:rPr>
          <w:rFonts w:ascii="Calibri" w:hAnsi="Calibri" w:cs="Calibri"/>
        </w:rPr>
        <w:t xml:space="preserve"> </w:t>
      </w:r>
      <w:r w:rsidR="00F076A1">
        <w:rPr>
          <w:rFonts w:ascii="Calibri" w:hAnsi="Calibri" w:cs="Calibri"/>
        </w:rPr>
        <w:t xml:space="preserve">primär: </w:t>
      </w:r>
      <w:r w:rsidR="0055296E">
        <w:rPr>
          <w:rFonts w:ascii="Calibri" w:hAnsi="Calibri" w:cs="Calibri"/>
        </w:rPr>
        <w:t xml:space="preserve">Ausbildungsinteressierte </w:t>
      </w:r>
      <w:proofErr w:type="spellStart"/>
      <w:proofErr w:type="gramStart"/>
      <w:r w:rsidR="0055296E">
        <w:rPr>
          <w:rFonts w:ascii="Calibri" w:hAnsi="Calibri" w:cs="Calibri"/>
        </w:rPr>
        <w:t>Schüler:innen</w:t>
      </w:r>
      <w:proofErr w:type="spellEnd"/>
      <w:proofErr w:type="gramEnd"/>
      <w:r w:rsidR="0055296E">
        <w:rPr>
          <w:rFonts w:ascii="Calibri" w:hAnsi="Calibri" w:cs="Calibri"/>
        </w:rPr>
        <w:t xml:space="preserve">, </w:t>
      </w:r>
      <w:proofErr w:type="spellStart"/>
      <w:r w:rsidR="0055296E">
        <w:rPr>
          <w:rFonts w:ascii="Calibri" w:hAnsi="Calibri" w:cs="Calibri"/>
        </w:rPr>
        <w:t>Lehrer:innen</w:t>
      </w:r>
      <w:proofErr w:type="spellEnd"/>
      <w:r w:rsidR="0055296E">
        <w:rPr>
          <w:rFonts w:ascii="Calibri" w:hAnsi="Calibri" w:cs="Calibri"/>
        </w:rPr>
        <w:t xml:space="preserve"> und weitere </w:t>
      </w:r>
      <w:proofErr w:type="spellStart"/>
      <w:r w:rsidR="0055296E">
        <w:rPr>
          <w:rFonts w:ascii="Calibri" w:hAnsi="Calibri" w:cs="Calibri"/>
        </w:rPr>
        <w:t>Multiplikator:innen</w:t>
      </w:r>
      <w:proofErr w:type="spellEnd"/>
      <w:r w:rsidR="00F076A1">
        <w:rPr>
          <w:rFonts w:ascii="Calibri" w:hAnsi="Calibri" w:cs="Calibri"/>
        </w:rPr>
        <w:t>.</w:t>
      </w:r>
    </w:p>
    <w:p w14:paraId="6151A316" w14:textId="3096C773" w:rsidR="003C0DEE" w:rsidRPr="003C0DEE" w:rsidRDefault="003C0DEE" w:rsidP="003C0DEE">
      <w:pPr>
        <w:pStyle w:val="Listenabsatz"/>
        <w:numPr>
          <w:ilvl w:val="0"/>
          <w:numId w:val="40"/>
        </w:numPr>
        <w:spacing w:line="276" w:lineRule="auto"/>
        <w:rPr>
          <w:rFonts w:ascii="Calibri" w:hAnsi="Calibri" w:cs="Calibri"/>
        </w:rPr>
      </w:pPr>
      <w:r w:rsidRPr="003C0DEE">
        <w:rPr>
          <w:rFonts w:ascii="Calibri" w:hAnsi="Calibri" w:cs="Calibri"/>
        </w:rPr>
        <w:t xml:space="preserve">Inhaltliche Grundlage sind die Informationen von </w:t>
      </w:r>
      <w:r w:rsidR="00B34514">
        <w:rPr>
          <w:rFonts w:ascii="Calibri" w:hAnsi="Calibri" w:cs="Calibri"/>
        </w:rPr>
        <w:t>dem BETRIEBEFINDER</w:t>
      </w:r>
      <w:r w:rsidR="009F7056">
        <w:rPr>
          <w:rFonts w:ascii="Calibri" w:hAnsi="Calibri" w:cs="Calibri"/>
        </w:rPr>
        <w:t xml:space="preserve"> </w:t>
      </w:r>
      <w:r w:rsidR="00F076A1">
        <w:rPr>
          <w:rFonts w:ascii="Calibri" w:hAnsi="Calibri" w:cs="Calibri"/>
        </w:rPr>
        <w:t xml:space="preserve">auf </w:t>
      </w:r>
      <w:r w:rsidR="00617E55" w:rsidRPr="00617E55">
        <w:rPr>
          <w:rFonts w:ascii="Calibri" w:hAnsi="Calibri" w:cs="Calibri"/>
          <w:bCs/>
        </w:rPr>
        <w:t>www.</w:t>
      </w:r>
      <w:r w:rsidR="006A4D99">
        <w:rPr>
          <w:rFonts w:ascii="Calibri" w:hAnsi="Calibri" w:cs="Calibri"/>
          <w:bCs/>
        </w:rPr>
        <w:t>wasmitautos</w:t>
      </w:r>
      <w:r w:rsidR="00617E55" w:rsidRPr="00617E55">
        <w:rPr>
          <w:rFonts w:ascii="Calibri" w:hAnsi="Calibri" w:cs="Calibri"/>
          <w:bCs/>
        </w:rPr>
        <w:t>.</w:t>
      </w:r>
      <w:r w:rsidR="006A4D99">
        <w:rPr>
          <w:rFonts w:ascii="Calibri" w:hAnsi="Calibri" w:cs="Calibri"/>
          <w:bCs/>
        </w:rPr>
        <w:t>com</w:t>
      </w:r>
      <w:r w:rsidR="00617E55" w:rsidRPr="00617E55">
        <w:rPr>
          <w:rFonts w:ascii="Calibri" w:hAnsi="Calibri" w:cs="Calibri"/>
          <w:bCs/>
        </w:rPr>
        <w:t>/</w:t>
      </w:r>
      <w:r w:rsidR="00B34514">
        <w:rPr>
          <w:rFonts w:ascii="Calibri" w:hAnsi="Calibri" w:cs="Calibri"/>
          <w:bCs/>
        </w:rPr>
        <w:t>betriebefinder</w:t>
      </w:r>
      <w:r w:rsidR="00617E55" w:rsidRPr="00617E55">
        <w:rPr>
          <w:rFonts w:ascii="Calibri" w:hAnsi="Calibri" w:cs="Calibri"/>
          <w:bCs/>
        </w:rPr>
        <w:t>/</w:t>
      </w:r>
    </w:p>
    <w:p w14:paraId="6602C1AA" w14:textId="40C4C19C" w:rsidR="00FC40C6" w:rsidRDefault="003C0DEE" w:rsidP="003C0DEE">
      <w:pPr>
        <w:pStyle w:val="Listenabsatz"/>
        <w:numPr>
          <w:ilvl w:val="0"/>
          <w:numId w:val="40"/>
        </w:numPr>
        <w:spacing w:line="276" w:lineRule="auto"/>
        <w:rPr>
          <w:rFonts w:ascii="Calibri" w:hAnsi="Calibri" w:cs="Calibri"/>
        </w:rPr>
      </w:pPr>
      <w:r>
        <w:rPr>
          <w:rFonts w:ascii="Calibri" w:hAnsi="Calibri" w:cs="Calibri"/>
        </w:rPr>
        <w:t>Insgesamt sind die Posts als Reihe und als Min</w:t>
      </w:r>
      <w:r w:rsidR="007E48C7">
        <w:rPr>
          <w:rFonts w:ascii="Calibri" w:hAnsi="Calibri" w:cs="Calibri"/>
        </w:rPr>
        <w:t>i-</w:t>
      </w:r>
      <w:r w:rsidR="00B34514">
        <w:rPr>
          <w:rFonts w:ascii="Calibri" w:hAnsi="Calibri" w:cs="Calibri"/>
        </w:rPr>
        <w:t>Social-Media-</w:t>
      </w:r>
      <w:r>
        <w:rPr>
          <w:rFonts w:ascii="Calibri" w:hAnsi="Calibri" w:cs="Calibri"/>
        </w:rPr>
        <w:t>Kampagne angelegt</w:t>
      </w:r>
      <w:r w:rsidR="00265096">
        <w:rPr>
          <w:rFonts w:ascii="Calibri" w:hAnsi="Calibri" w:cs="Calibri"/>
        </w:rPr>
        <w:t>.</w:t>
      </w:r>
    </w:p>
    <w:p w14:paraId="538BE2D2" w14:textId="2950A923" w:rsidR="003C0DEE" w:rsidRPr="00B06DF2" w:rsidRDefault="00B06DF2" w:rsidP="006F1CAA">
      <w:pPr>
        <w:pStyle w:val="Listenabsatz"/>
        <w:numPr>
          <w:ilvl w:val="0"/>
          <w:numId w:val="40"/>
        </w:numPr>
        <w:spacing w:line="276" w:lineRule="auto"/>
        <w:rPr>
          <w:rFonts w:ascii="Calibri" w:hAnsi="Calibri" w:cs="Calibri"/>
          <w:b/>
          <w:bCs/>
        </w:rPr>
      </w:pPr>
      <w:r w:rsidRPr="00B06DF2">
        <w:rPr>
          <w:rFonts w:ascii="Calibri" w:hAnsi="Calibri" w:cs="Calibri"/>
        </w:rPr>
        <w:t xml:space="preserve">Die Posts der Serie 1 sind als </w:t>
      </w:r>
      <w:r w:rsidRPr="00B06DF2">
        <w:rPr>
          <w:rFonts w:ascii="Calibri" w:hAnsi="Calibri" w:cs="Calibri"/>
          <w:b/>
          <w:bCs/>
        </w:rPr>
        <w:t>Targeting Post</w:t>
      </w:r>
      <w:r w:rsidRPr="00B06DF2">
        <w:rPr>
          <w:rFonts w:ascii="Calibri" w:hAnsi="Calibri" w:cs="Calibri"/>
        </w:rPr>
        <w:t xml:space="preserve"> (</w:t>
      </w:r>
      <w:proofErr w:type="spellStart"/>
      <w:r w:rsidRPr="00B06DF2">
        <w:rPr>
          <w:rFonts w:ascii="Calibri" w:hAnsi="Calibri" w:cs="Calibri"/>
        </w:rPr>
        <w:t>unpublished</w:t>
      </w:r>
      <w:proofErr w:type="spellEnd"/>
      <w:r w:rsidRPr="00B06DF2">
        <w:rPr>
          <w:rFonts w:ascii="Calibri" w:hAnsi="Calibri" w:cs="Calibri"/>
        </w:rPr>
        <w:t xml:space="preserve">), die Posts der Serie 2 als </w:t>
      </w:r>
      <w:r w:rsidRPr="00B06DF2">
        <w:rPr>
          <w:rFonts w:ascii="Calibri" w:hAnsi="Calibri" w:cs="Calibri"/>
          <w:b/>
          <w:bCs/>
        </w:rPr>
        <w:t xml:space="preserve">Account Post </w:t>
      </w:r>
      <w:r w:rsidRPr="00B06DF2">
        <w:rPr>
          <w:rFonts w:ascii="Calibri" w:hAnsi="Calibri" w:cs="Calibri"/>
        </w:rPr>
        <w:t xml:space="preserve">angedacht. </w:t>
      </w:r>
    </w:p>
    <w:p w14:paraId="16757C5C" w14:textId="77777777" w:rsidR="00B06DF2" w:rsidRPr="00B06DF2" w:rsidRDefault="00B06DF2" w:rsidP="00B06DF2">
      <w:pPr>
        <w:pStyle w:val="Listenabsatz"/>
        <w:spacing w:line="276" w:lineRule="auto"/>
        <w:rPr>
          <w:rFonts w:ascii="Calibri" w:hAnsi="Calibri" w:cs="Calibri"/>
          <w:b/>
          <w:bCs/>
        </w:rPr>
      </w:pPr>
    </w:p>
    <w:p w14:paraId="0B819A1A" w14:textId="0EFF48B1" w:rsidR="003C0DEE" w:rsidRDefault="003C0DEE" w:rsidP="003C0DEE">
      <w:pPr>
        <w:spacing w:line="276" w:lineRule="auto"/>
        <w:rPr>
          <w:rFonts w:ascii="Calibri" w:hAnsi="Calibri" w:cs="Calibri"/>
          <w:b/>
          <w:bCs/>
          <w:color w:val="002060"/>
        </w:rPr>
      </w:pPr>
      <w:r w:rsidRPr="005806DE">
        <w:rPr>
          <w:rFonts w:ascii="Calibri" w:hAnsi="Calibri" w:cs="Calibri"/>
          <w:color w:val="002060"/>
        </w:rPr>
        <w:sym w:font="Wingdings 2" w:char="F0A2"/>
      </w:r>
      <w:r>
        <w:rPr>
          <w:rFonts w:ascii="Calibri" w:hAnsi="Calibri" w:cs="Calibri"/>
          <w:color w:val="002060"/>
        </w:rPr>
        <w:t xml:space="preserve"> </w:t>
      </w:r>
      <w:r w:rsidRPr="005806DE">
        <w:rPr>
          <w:rFonts w:ascii="Calibri" w:hAnsi="Calibri" w:cs="Calibri"/>
          <w:b/>
          <w:bCs/>
          <w:color w:val="002060"/>
        </w:rPr>
        <w:t>ANHANG</w:t>
      </w:r>
    </w:p>
    <w:p w14:paraId="6681D64A" w14:textId="77777777" w:rsidR="00D148CA" w:rsidRPr="005806DE" w:rsidRDefault="00D148CA" w:rsidP="003C0DEE">
      <w:pPr>
        <w:spacing w:line="276" w:lineRule="auto"/>
        <w:rPr>
          <w:rFonts w:ascii="Calibri" w:hAnsi="Calibri" w:cs="Calibri"/>
          <w:b/>
          <w:bCs/>
          <w:color w:val="002060"/>
        </w:rPr>
      </w:pPr>
    </w:p>
    <w:p w14:paraId="6ADFE027" w14:textId="09289827" w:rsidR="001E55F1" w:rsidRDefault="003C0DEE" w:rsidP="003C0DEE">
      <w:pPr>
        <w:spacing w:line="276" w:lineRule="auto"/>
        <w:rPr>
          <w:rFonts w:ascii="Calibri" w:hAnsi="Calibri" w:cs="Calibri"/>
        </w:rPr>
      </w:pPr>
      <w:r w:rsidRPr="001E55F1">
        <w:rPr>
          <w:rFonts w:ascii="Calibri" w:hAnsi="Calibri" w:cs="Calibri"/>
        </w:rPr>
        <w:t>SOCIAL MEDIA CONTENT Fotos (</w:t>
      </w:r>
      <w:r w:rsidR="007131D0">
        <w:rPr>
          <w:rFonts w:ascii="Calibri" w:hAnsi="Calibri" w:cs="Calibri"/>
        </w:rPr>
        <w:t>Download-Link</w:t>
      </w:r>
      <w:r w:rsidR="00B839A1">
        <w:rPr>
          <w:rFonts w:ascii="Calibri" w:hAnsi="Calibri" w:cs="Calibri"/>
        </w:rPr>
        <w:t xml:space="preserve"> Serie 1</w:t>
      </w:r>
      <w:r w:rsidR="002E7841">
        <w:rPr>
          <w:rFonts w:ascii="Calibri" w:hAnsi="Calibri" w:cs="Calibri"/>
        </w:rPr>
        <w:t xml:space="preserve"> und 2</w:t>
      </w:r>
      <w:r w:rsidRPr="001E55F1">
        <w:rPr>
          <w:rFonts w:ascii="Calibri" w:hAnsi="Calibri" w:cs="Calibri"/>
        </w:rPr>
        <w:t>) mit offener Textdatei (DOC)</w:t>
      </w:r>
    </w:p>
    <w:p w14:paraId="01BD1D22" w14:textId="77777777" w:rsidR="00D148CA" w:rsidRDefault="00D148CA" w:rsidP="003C0DEE">
      <w:pPr>
        <w:spacing w:line="276" w:lineRule="auto"/>
        <w:rPr>
          <w:rFonts w:ascii="Calibri" w:hAnsi="Calibri" w:cs="Calibri"/>
        </w:rPr>
      </w:pPr>
    </w:p>
    <w:p w14:paraId="4F134FF5" w14:textId="77777777" w:rsidR="00D148CA" w:rsidRPr="00D148CA" w:rsidRDefault="00D148CA" w:rsidP="003C0DEE">
      <w:pPr>
        <w:spacing w:line="276" w:lineRule="auto"/>
        <w:rPr>
          <w:rFonts w:ascii="Calibri" w:hAnsi="Calibri" w:cs="Calibri"/>
        </w:rPr>
      </w:pPr>
    </w:p>
    <w:p w14:paraId="01289A68" w14:textId="47E5B2A9" w:rsidR="003C0DEE" w:rsidRPr="001E55F1" w:rsidRDefault="003C0DEE" w:rsidP="003C0DEE">
      <w:pPr>
        <w:spacing w:line="276" w:lineRule="auto"/>
        <w:rPr>
          <w:rFonts w:ascii="Calibri" w:hAnsi="Calibri" w:cs="Calibri"/>
          <w:sz w:val="16"/>
          <w:szCs w:val="16"/>
        </w:rPr>
      </w:pPr>
      <w:r w:rsidRPr="001E55F1">
        <w:rPr>
          <w:rFonts w:ascii="Calibri" w:hAnsi="Calibri" w:cs="Calibri"/>
          <w:color w:val="002060"/>
          <w:sz w:val="16"/>
          <w:szCs w:val="16"/>
        </w:rPr>
        <w:br w:type="page"/>
      </w:r>
    </w:p>
    <w:p w14:paraId="143E6D64" w14:textId="3438C69F" w:rsidR="00EF1617" w:rsidRPr="00EF1617" w:rsidRDefault="007618FC" w:rsidP="001D6997">
      <w:pPr>
        <w:spacing w:line="276" w:lineRule="auto"/>
        <w:rPr>
          <w:rFonts w:ascii="Calibri" w:hAnsi="Calibri" w:cs="Calibri"/>
          <w:b/>
          <w:color w:val="002060"/>
        </w:rPr>
      </w:pPr>
      <w:r w:rsidRPr="005806DE">
        <w:rPr>
          <w:rFonts w:ascii="Calibri" w:hAnsi="Calibri" w:cs="Calibri"/>
          <w:color w:val="002060"/>
        </w:rPr>
        <w:lastRenderedPageBreak/>
        <w:sym w:font="Wingdings 2" w:char="F0A2"/>
      </w:r>
      <w:r>
        <w:rPr>
          <w:rFonts w:ascii="Calibri" w:hAnsi="Calibri" w:cs="Calibri"/>
          <w:color w:val="002060"/>
        </w:rPr>
        <w:t xml:space="preserve"> </w:t>
      </w:r>
      <w:r w:rsidR="00EF1617" w:rsidRPr="00EF1617">
        <w:rPr>
          <w:rFonts w:ascii="Calibri" w:hAnsi="Calibri" w:cs="Calibri"/>
          <w:b/>
          <w:color w:val="002060"/>
        </w:rPr>
        <w:t>OVERVIEW</w:t>
      </w:r>
    </w:p>
    <w:p w14:paraId="4084063F" w14:textId="1E460389" w:rsidR="00AA5005" w:rsidRDefault="00AA5005" w:rsidP="001D6997">
      <w:pPr>
        <w:spacing w:line="276" w:lineRule="auto"/>
        <w:rPr>
          <w:rFonts w:ascii="Calibri" w:hAnsi="Calibri" w:cs="Calibri"/>
          <w:b/>
          <w:bCs/>
        </w:rPr>
      </w:pPr>
    </w:p>
    <w:tbl>
      <w:tblPr>
        <w:tblStyle w:val="Tabellenraster"/>
        <w:tblW w:w="15081" w:type="dxa"/>
        <w:tblBorders>
          <w:top w:val="single" w:sz="4" w:space="0" w:color="808080" w:themeColor="background1" w:themeShade="80"/>
          <w:left w:val="none" w:sz="0" w:space="0" w:color="auto"/>
          <w:bottom w:val="single" w:sz="4" w:space="0" w:color="808080" w:themeColor="background1" w:themeShade="80"/>
          <w:right w:val="none" w:sz="0" w:space="0" w:color="auto"/>
          <w:insideH w:val="single" w:sz="4" w:space="0" w:color="808080" w:themeColor="background1" w:themeShade="80"/>
          <w:insideV w:val="none" w:sz="0" w:space="0" w:color="auto"/>
        </w:tblBorders>
        <w:tblLayout w:type="fixed"/>
        <w:tblCellMar>
          <w:top w:w="85" w:type="dxa"/>
          <w:left w:w="85" w:type="dxa"/>
          <w:bottom w:w="85" w:type="dxa"/>
          <w:right w:w="85" w:type="dxa"/>
        </w:tblCellMar>
        <w:tblLook w:val="04A0" w:firstRow="1" w:lastRow="0" w:firstColumn="1" w:lastColumn="0" w:noHBand="0" w:noVBand="1"/>
      </w:tblPr>
      <w:tblGrid>
        <w:gridCol w:w="1367"/>
        <w:gridCol w:w="3780"/>
        <w:gridCol w:w="5528"/>
        <w:gridCol w:w="1985"/>
        <w:gridCol w:w="2410"/>
        <w:gridCol w:w="11"/>
      </w:tblGrid>
      <w:tr w:rsidR="008A6F03" w:rsidRPr="00F076A1" w14:paraId="6DB5A968" w14:textId="4C137509" w:rsidTr="0055296E">
        <w:trPr>
          <w:gridAfter w:val="1"/>
          <w:wAfter w:w="11" w:type="dxa"/>
          <w:trHeight w:val="2559"/>
        </w:trPr>
        <w:tc>
          <w:tcPr>
            <w:tcW w:w="1367" w:type="dxa"/>
          </w:tcPr>
          <w:p w14:paraId="6235AFFF" w14:textId="77777777" w:rsidR="008A6F03" w:rsidRDefault="008A6F03" w:rsidP="0035498E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>Serie 1</w:t>
            </w: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br/>
              <w:t>– Quadratisch &amp; Hochformat –</w:t>
            </w:r>
          </w:p>
          <w:p w14:paraId="64C93E6C" w14:textId="77777777" w:rsidR="008A6F03" w:rsidRDefault="008A6F03" w:rsidP="0035498E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</w:p>
          <w:p w14:paraId="40653C44" w14:textId="77777777" w:rsidR="008A6F03" w:rsidRDefault="008A6F03" w:rsidP="0035498E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</w:p>
          <w:p w14:paraId="6FF6EF18" w14:textId="52D249BB" w:rsidR="008A6F03" w:rsidRDefault="002C2000" w:rsidP="002C2000">
            <w:pPr>
              <w:pStyle w:val="StandardWeb"/>
              <w:shd w:val="clear" w:color="auto" w:fill="FFFFFF"/>
              <w:tabs>
                <w:tab w:val="left" w:pos="1103"/>
              </w:tabs>
              <w:rPr>
                <w:rFonts w:ascii="Calibri" w:hAnsi="Calibri" w:cs="Calibri"/>
                <w:bCs/>
                <w:sz w:val="16"/>
                <w:szCs w:val="16"/>
                <w:lang w:val="it-IT"/>
              </w:rPr>
            </w:pPr>
            <w:r>
              <w:rPr>
                <w:rFonts w:ascii="Calibri" w:hAnsi="Calibri" w:cs="Calibri"/>
                <w:bCs/>
                <w:sz w:val="16"/>
                <w:szCs w:val="16"/>
                <w:lang w:val="it-IT"/>
              </w:rPr>
              <w:tab/>
            </w:r>
          </w:p>
          <w:p w14:paraId="6F3BAD22" w14:textId="77777777" w:rsidR="008A6F03" w:rsidRDefault="008A6F03" w:rsidP="0035498E">
            <w:pPr>
              <w:pStyle w:val="StandardWeb"/>
              <w:shd w:val="clear" w:color="auto" w:fill="FFFFFF"/>
              <w:rPr>
                <w:rFonts w:ascii="Calibri" w:hAnsi="Calibri" w:cs="Calibri"/>
                <w:bCs/>
                <w:sz w:val="16"/>
                <w:szCs w:val="16"/>
                <w:lang w:val="it-IT"/>
              </w:rPr>
            </w:pPr>
          </w:p>
          <w:p w14:paraId="1315DD2C" w14:textId="77777777" w:rsidR="008A6F03" w:rsidRDefault="008A6F03" w:rsidP="0035498E">
            <w:pPr>
              <w:pStyle w:val="StandardWeb"/>
              <w:shd w:val="clear" w:color="auto" w:fill="FFFFFF"/>
              <w:rPr>
                <w:rFonts w:ascii="Calibri" w:hAnsi="Calibri" w:cs="Calibri"/>
                <w:bCs/>
                <w:sz w:val="16"/>
                <w:szCs w:val="16"/>
                <w:lang w:val="it-IT"/>
              </w:rPr>
            </w:pPr>
          </w:p>
          <w:p w14:paraId="0B655AD1" w14:textId="5A853D06" w:rsidR="008A6F03" w:rsidRPr="008D7A45" w:rsidRDefault="008A6F03" w:rsidP="0035498E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</w:p>
        </w:tc>
        <w:tc>
          <w:tcPr>
            <w:tcW w:w="3780" w:type="dxa"/>
          </w:tcPr>
          <w:p w14:paraId="095B348A" w14:textId="23B81AFF" w:rsidR="008A6F03" w:rsidRDefault="002C2000" w:rsidP="00A60C4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55296E">
              <w:rPr>
                <w:rFonts w:ascii="Calibri" w:hAnsi="Calibri" w:cs="Calibri"/>
                <w:bCs/>
                <w:noProof/>
                <w:sz w:val="16"/>
                <w:szCs w:val="16"/>
              </w:rPr>
              <w:drawing>
                <wp:inline distT="0" distB="0" distL="0" distR="0" wp14:anchorId="6D3FDC62" wp14:editId="10F3EE02">
                  <wp:extent cx="1099091" cy="1099091"/>
                  <wp:effectExtent l="0" t="0" r="6350" b="6350"/>
                  <wp:docPr id="9" name="Grafik 9" descr="Ein Bild, das Text, Person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Text, Person, draußen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227" cy="111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296E"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6A4D99">
              <w:rPr>
                <w:rFonts w:ascii="Calibri" w:hAnsi="Calibri" w:cs="Calibri"/>
                <w:bCs/>
                <w:noProof/>
                <w:sz w:val="16"/>
                <w:szCs w:val="16"/>
              </w:rPr>
              <w:drawing>
                <wp:inline distT="0" distB="0" distL="0" distR="0" wp14:anchorId="68F0762F" wp14:editId="27583A6D">
                  <wp:extent cx="1124124" cy="1124124"/>
                  <wp:effectExtent l="0" t="0" r="6350" b="6350"/>
                  <wp:docPr id="14" name="Grafik 14" descr="Ein Bild, das Text, draußen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Text, draußen, Person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002" cy="1145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C3F8A4" w14:textId="2212B10E" w:rsidR="008A6F03" w:rsidRDefault="008A6F03" w:rsidP="00A60C4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  <w:lang w:val="it-IT"/>
              </w:rPr>
            </w:pPr>
          </w:p>
          <w:p w14:paraId="5E239129" w14:textId="77777777" w:rsidR="008A6F03" w:rsidRPr="008A6F03" w:rsidRDefault="008A6F03" w:rsidP="008A6F03">
            <w:pPr>
              <w:rPr>
                <w:rFonts w:ascii="Calibri" w:hAnsi="Calibri" w:cs="Calibri"/>
                <w:sz w:val="16"/>
                <w:szCs w:val="16"/>
                <w:lang w:val="it-IT"/>
              </w:rPr>
            </w:pPr>
          </w:p>
          <w:p w14:paraId="1E2A580F" w14:textId="77777777" w:rsidR="008A6F03" w:rsidRPr="008A6F03" w:rsidRDefault="008A6F03" w:rsidP="008A6F03">
            <w:pPr>
              <w:rPr>
                <w:rFonts w:ascii="Calibri" w:hAnsi="Calibri" w:cs="Calibri"/>
                <w:sz w:val="16"/>
                <w:szCs w:val="16"/>
                <w:lang w:val="it-IT"/>
              </w:rPr>
            </w:pPr>
          </w:p>
          <w:p w14:paraId="41375DFA" w14:textId="77777777" w:rsidR="008A6F03" w:rsidRPr="008A6F03" w:rsidRDefault="008A6F03" w:rsidP="008A6F03">
            <w:pPr>
              <w:rPr>
                <w:rFonts w:ascii="Calibri" w:hAnsi="Calibri" w:cs="Calibri"/>
                <w:sz w:val="16"/>
                <w:szCs w:val="16"/>
                <w:lang w:val="it-IT"/>
              </w:rPr>
            </w:pPr>
          </w:p>
          <w:p w14:paraId="4A59AFAF" w14:textId="5788792A" w:rsidR="008A6F03" w:rsidRPr="008A6F03" w:rsidRDefault="008A6F03" w:rsidP="008A6F03">
            <w:pPr>
              <w:rPr>
                <w:rFonts w:ascii="Calibri" w:hAnsi="Calibri" w:cs="Calibri"/>
                <w:sz w:val="16"/>
                <w:szCs w:val="16"/>
                <w:lang w:val="it-IT"/>
              </w:rPr>
            </w:pPr>
          </w:p>
        </w:tc>
        <w:tc>
          <w:tcPr>
            <w:tcW w:w="5528" w:type="dxa"/>
          </w:tcPr>
          <w:p w14:paraId="4E0919BE" w14:textId="3631198B" w:rsidR="008A6F03" w:rsidRDefault="0055296E" w:rsidP="00A60C4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  <w:lang w:val="it-IT"/>
              </w:rPr>
            </w:pP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5AC0A5BB" wp14:editId="0AF62F4D">
                  <wp:extent cx="963038" cy="1724768"/>
                  <wp:effectExtent l="0" t="0" r="2540" b="2540"/>
                  <wp:docPr id="12" name="Grafik 1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Text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665" cy="1736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  <w:lang w:val="it-IT"/>
              </w:rPr>
              <w:t xml:space="preserve"> </w:t>
            </w: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555221F3" wp14:editId="63680284">
                  <wp:extent cx="957265" cy="1726043"/>
                  <wp:effectExtent l="0" t="0" r="0" b="1270"/>
                  <wp:docPr id="13" name="Grafik 13" descr="Ein Bild, das Text, Schil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Text, Schild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645" cy="1755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  <w:lang w:val="it-IT"/>
              </w:rPr>
              <w:t xml:space="preserve"> </w:t>
            </w: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4C0D681C" wp14:editId="48707D5C">
                  <wp:extent cx="957431" cy="1731523"/>
                  <wp:effectExtent l="0" t="0" r="0" b="0"/>
                  <wp:docPr id="15" name="Grafik 15" descr="Ein Bild, das Text, Säugetier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Text, Säugetier, Screenshot enthält.&#10;&#10;Automatisch generierte Beschreibu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461" cy="1744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D42E6"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14ADA824" wp14:editId="73914FD9">
                  <wp:extent cx="962660" cy="1724631"/>
                  <wp:effectExtent l="0" t="0" r="2540" b="3175"/>
                  <wp:docPr id="16" name="Grafik 16" descr="Ein Bild, das Text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Text, Person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727" cy="1755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8A8BE6D" w14:textId="04C2EE4C" w:rsidR="008A6F03" w:rsidRDefault="008A6F03" w:rsidP="00C44907">
            <w:pPr>
              <w:spacing w:line="276" w:lineRule="auto"/>
              <w:jc w:val="right"/>
              <w:rPr>
                <w:rFonts w:ascii="Calibri" w:hAnsi="Calibri" w:cs="Calibri"/>
                <w:bCs/>
                <w:sz w:val="16"/>
                <w:szCs w:val="16"/>
                <w:lang w:val="it-IT"/>
              </w:rPr>
            </w:pPr>
          </w:p>
        </w:tc>
        <w:tc>
          <w:tcPr>
            <w:tcW w:w="2410" w:type="dxa"/>
          </w:tcPr>
          <w:p w14:paraId="4D81617B" w14:textId="5B3C7030" w:rsidR="008A6F03" w:rsidRPr="00F076A1" w:rsidRDefault="008A6F03" w:rsidP="00C44907">
            <w:pPr>
              <w:spacing w:line="276" w:lineRule="auto"/>
              <w:jc w:val="right"/>
              <w:rPr>
                <w:rFonts w:ascii="Calibri" w:hAnsi="Calibri" w:cs="Calibri"/>
                <w:b/>
                <w:sz w:val="16"/>
                <w:szCs w:val="16"/>
                <w:lang w:val="it-IT"/>
              </w:rPr>
            </w:pPr>
          </w:p>
        </w:tc>
      </w:tr>
      <w:tr w:rsidR="008A6F03" w:rsidRPr="004F4359" w14:paraId="0A0C939A" w14:textId="6DA47127" w:rsidTr="0055296E">
        <w:trPr>
          <w:trHeight w:val="1304"/>
        </w:trPr>
        <w:tc>
          <w:tcPr>
            <w:tcW w:w="1367" w:type="dxa"/>
          </w:tcPr>
          <w:p w14:paraId="7EBDB4FA" w14:textId="3EE3FE16" w:rsidR="008A6F03" w:rsidRDefault="008A6F03" w:rsidP="0044623B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>Serie 2</w:t>
            </w: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br/>
              <w:t>– Quadratisch</w:t>
            </w:r>
          </w:p>
          <w:p w14:paraId="57B51D69" w14:textId="77777777" w:rsidR="008A6F03" w:rsidRDefault="008A6F03" w:rsidP="0044623B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</w:p>
          <w:p w14:paraId="6D30FD01" w14:textId="0963F39B" w:rsidR="008A6F03" w:rsidRPr="004F4359" w:rsidRDefault="008A6F03" w:rsidP="0044623B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</w:p>
        </w:tc>
        <w:tc>
          <w:tcPr>
            <w:tcW w:w="13714" w:type="dxa"/>
            <w:gridSpan w:val="5"/>
          </w:tcPr>
          <w:p w14:paraId="57F01C65" w14:textId="54295A29" w:rsidR="008A6F03" w:rsidRPr="004F4359" w:rsidRDefault="006D42E6" w:rsidP="004F4359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4796E1D7" wp14:editId="51668EF4">
                  <wp:extent cx="1127733" cy="1127733"/>
                  <wp:effectExtent l="0" t="0" r="3175" b="3175"/>
                  <wp:docPr id="17" name="Grafik 17" descr="Ein Bild, das Text, Raubvogel, Vogel, Eul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ext, Raubvogel, Vogel, Eule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090" cy="114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1EB2FFC1" wp14:editId="6780AB56">
                  <wp:extent cx="1138136" cy="1138136"/>
                  <wp:effectExtent l="0" t="0" r="5080" b="5080"/>
                  <wp:docPr id="25" name="Grafik 25" descr="Ein Bild, das Text, Gras, Säugetier, Pfer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Text, Gras, Säugetier, Pferd enthält.&#10;&#10;Automatisch generierte Beschreibu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701" cy="1145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1508FA6C" wp14:editId="29984A69">
                  <wp:extent cx="1138136" cy="1138136"/>
                  <wp:effectExtent l="0" t="0" r="5080" b="5080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632" cy="114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5174BEE5" wp14:editId="5A41F7B1">
                  <wp:extent cx="1138136" cy="1138136"/>
                  <wp:effectExtent l="0" t="0" r="5080" b="5080"/>
                  <wp:docPr id="27" name="Grafik 27" descr="Ein Bild, das Text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Text, Säugetier enthält.&#10;&#10;Automatisch generierte Beschreibu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612" cy="1149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026C3E" w14:textId="4E58CC7C" w:rsidR="00EF1617" w:rsidRDefault="00EF1617" w:rsidP="00F42C79">
      <w:pPr>
        <w:tabs>
          <w:tab w:val="left" w:pos="3402"/>
        </w:tabs>
        <w:spacing w:line="276" w:lineRule="auto"/>
        <w:rPr>
          <w:rFonts w:ascii="Calibri" w:hAnsi="Calibri" w:cs="Calibri"/>
          <w:b/>
          <w:bCs/>
        </w:rPr>
      </w:pPr>
    </w:p>
    <w:p w14:paraId="3FA983C5" w14:textId="6CC586C5" w:rsidR="00525677" w:rsidRDefault="00525677" w:rsidP="00F42C79">
      <w:pPr>
        <w:tabs>
          <w:tab w:val="left" w:pos="3402"/>
        </w:tabs>
        <w:spacing w:line="276" w:lineRule="auto"/>
        <w:rPr>
          <w:rFonts w:ascii="Calibri" w:hAnsi="Calibri" w:cs="Calibri"/>
          <w:b/>
          <w:bCs/>
        </w:rPr>
      </w:pPr>
    </w:p>
    <w:p w14:paraId="70D01AF7" w14:textId="7AA7690B" w:rsidR="00525677" w:rsidRDefault="00525677" w:rsidP="00F42C79">
      <w:pPr>
        <w:tabs>
          <w:tab w:val="left" w:pos="3402"/>
        </w:tabs>
        <w:spacing w:line="276" w:lineRule="auto"/>
        <w:rPr>
          <w:rFonts w:ascii="Calibri" w:hAnsi="Calibri" w:cs="Calibri"/>
          <w:b/>
          <w:bCs/>
        </w:rPr>
      </w:pPr>
    </w:p>
    <w:p w14:paraId="0375B9D2" w14:textId="56665347" w:rsidR="00525677" w:rsidRDefault="00525677" w:rsidP="00F42C79">
      <w:pPr>
        <w:tabs>
          <w:tab w:val="left" w:pos="3402"/>
        </w:tabs>
        <w:spacing w:line="276" w:lineRule="auto"/>
        <w:rPr>
          <w:rFonts w:ascii="Calibri" w:hAnsi="Calibri" w:cs="Calibri"/>
          <w:b/>
          <w:bCs/>
        </w:rPr>
      </w:pPr>
    </w:p>
    <w:p w14:paraId="2E95A828" w14:textId="3E60C672" w:rsidR="00525677" w:rsidRDefault="00525677" w:rsidP="00F42C79">
      <w:pPr>
        <w:tabs>
          <w:tab w:val="left" w:pos="3402"/>
        </w:tabs>
        <w:spacing w:line="276" w:lineRule="auto"/>
        <w:rPr>
          <w:rFonts w:ascii="Calibri" w:hAnsi="Calibri" w:cs="Calibri"/>
          <w:b/>
          <w:bCs/>
        </w:rPr>
      </w:pPr>
    </w:p>
    <w:p w14:paraId="21A9DAEF" w14:textId="77777777" w:rsidR="00525677" w:rsidRDefault="00525677" w:rsidP="00F42C79">
      <w:pPr>
        <w:tabs>
          <w:tab w:val="left" w:pos="3402"/>
        </w:tabs>
        <w:spacing w:line="276" w:lineRule="auto"/>
        <w:rPr>
          <w:rFonts w:ascii="Calibri" w:hAnsi="Calibri" w:cs="Calibri"/>
          <w:b/>
          <w:bCs/>
        </w:rPr>
      </w:pPr>
    </w:p>
    <w:p w14:paraId="3277FDE2" w14:textId="75885B9F" w:rsidR="00461BBE" w:rsidRDefault="00461BBE">
      <w:pPr>
        <w:rPr>
          <w:rFonts w:ascii="Calibri" w:hAnsi="Calibri" w:cs="Calibri"/>
          <w:color w:val="002060"/>
        </w:rPr>
      </w:pPr>
    </w:p>
    <w:p w14:paraId="69ABE7ED" w14:textId="250E58F9" w:rsidR="00EF1617" w:rsidRPr="00EF1617" w:rsidRDefault="007618FC" w:rsidP="00EF1617">
      <w:pPr>
        <w:spacing w:line="276" w:lineRule="auto"/>
        <w:rPr>
          <w:rFonts w:ascii="Calibri" w:hAnsi="Calibri" w:cs="Calibri"/>
          <w:b/>
          <w:color w:val="002060"/>
        </w:rPr>
      </w:pPr>
      <w:r w:rsidRPr="005806DE">
        <w:rPr>
          <w:rFonts w:ascii="Calibri" w:hAnsi="Calibri" w:cs="Calibri"/>
          <w:color w:val="002060"/>
        </w:rPr>
        <w:sym w:font="Wingdings 2" w:char="F0A2"/>
      </w:r>
      <w:r>
        <w:rPr>
          <w:rFonts w:ascii="Calibri" w:hAnsi="Calibri" w:cs="Calibri"/>
          <w:color w:val="002060"/>
        </w:rPr>
        <w:t xml:space="preserve"> </w:t>
      </w:r>
      <w:r w:rsidR="00EF1617">
        <w:rPr>
          <w:rFonts w:ascii="Calibri" w:hAnsi="Calibri" w:cs="Calibri"/>
          <w:b/>
          <w:color w:val="002060"/>
        </w:rPr>
        <w:t>CONTENT</w:t>
      </w:r>
    </w:p>
    <w:p w14:paraId="02ED584D" w14:textId="77777777" w:rsidR="00EF1617" w:rsidRDefault="00EF1617" w:rsidP="00EF1617">
      <w:pPr>
        <w:spacing w:line="276" w:lineRule="auto"/>
        <w:rPr>
          <w:rFonts w:ascii="Calibri" w:hAnsi="Calibri" w:cs="Calibri"/>
          <w:b/>
          <w:bCs/>
        </w:rPr>
      </w:pPr>
    </w:p>
    <w:tbl>
      <w:tblPr>
        <w:tblStyle w:val="Tabellenraster"/>
        <w:tblW w:w="5000" w:type="pct"/>
        <w:tblBorders>
          <w:top w:val="single" w:sz="4" w:space="0" w:color="808080" w:themeColor="background1" w:themeShade="80"/>
          <w:left w:val="none" w:sz="0" w:space="0" w:color="auto"/>
          <w:bottom w:val="single" w:sz="4" w:space="0" w:color="808080" w:themeColor="background1" w:themeShade="80"/>
          <w:right w:val="none" w:sz="0" w:space="0" w:color="auto"/>
          <w:insideH w:val="single" w:sz="4" w:space="0" w:color="808080" w:themeColor="background1" w:themeShade="80"/>
          <w:insideV w:val="none" w:sz="0" w:space="0" w:color="auto"/>
        </w:tblBorders>
        <w:tblCellMar>
          <w:top w:w="85" w:type="dxa"/>
          <w:left w:w="85" w:type="dxa"/>
          <w:bottom w:w="85" w:type="dxa"/>
          <w:right w:w="85" w:type="dxa"/>
        </w:tblCellMar>
        <w:tblLook w:val="04A0" w:firstRow="1" w:lastRow="0" w:firstColumn="1" w:lastColumn="0" w:noHBand="0" w:noVBand="1"/>
      </w:tblPr>
      <w:tblGrid>
        <w:gridCol w:w="381"/>
        <w:gridCol w:w="1462"/>
        <w:gridCol w:w="2719"/>
        <w:gridCol w:w="1332"/>
        <w:gridCol w:w="4575"/>
        <w:gridCol w:w="4669"/>
      </w:tblGrid>
      <w:tr w:rsidR="006A4D99" w:rsidRPr="006A4D99" w14:paraId="129CAAEE" w14:textId="77777777" w:rsidTr="006D42E6">
        <w:tc>
          <w:tcPr>
            <w:tcW w:w="126" w:type="pct"/>
          </w:tcPr>
          <w:p w14:paraId="66613658" w14:textId="70BF5A11" w:rsidR="0065408F" w:rsidRPr="008D7A45" w:rsidRDefault="0065408F" w:rsidP="00DD45AB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</w:p>
        </w:tc>
        <w:tc>
          <w:tcPr>
            <w:tcW w:w="483" w:type="pct"/>
            <w:tcBorders>
              <w:bottom w:val="single" w:sz="4" w:space="0" w:color="808080" w:themeColor="background1" w:themeShade="80"/>
            </w:tcBorders>
          </w:tcPr>
          <w:p w14:paraId="1671768B" w14:textId="304B13CA" w:rsidR="0065408F" w:rsidRPr="004A6ACC" w:rsidRDefault="0065408F" w:rsidP="00EF1617">
            <w:pPr>
              <w:spacing w:line="276" w:lineRule="auto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bCs/>
                <w:sz w:val="16"/>
                <w:szCs w:val="16"/>
              </w:rPr>
              <w:t>TITEL</w:t>
            </w:r>
          </w:p>
        </w:tc>
        <w:tc>
          <w:tcPr>
            <w:tcW w:w="898" w:type="pct"/>
            <w:tcBorders>
              <w:bottom w:val="single" w:sz="4" w:space="0" w:color="808080" w:themeColor="background1" w:themeShade="80"/>
            </w:tcBorders>
          </w:tcPr>
          <w:p w14:paraId="3A6ECCE6" w14:textId="0B418BE8" w:rsidR="0065408F" w:rsidRPr="004A6ACC" w:rsidRDefault="0065408F" w:rsidP="00EF1617">
            <w:pPr>
              <w:spacing w:line="276" w:lineRule="auto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bCs/>
                <w:sz w:val="16"/>
                <w:szCs w:val="16"/>
              </w:rPr>
              <w:t>BILDER</w:t>
            </w:r>
          </w:p>
        </w:tc>
        <w:tc>
          <w:tcPr>
            <w:tcW w:w="440" w:type="pct"/>
            <w:tcBorders>
              <w:bottom w:val="single" w:sz="4" w:space="0" w:color="808080" w:themeColor="background1" w:themeShade="80"/>
            </w:tcBorders>
          </w:tcPr>
          <w:p w14:paraId="47B778DC" w14:textId="3E8ED385" w:rsidR="0065408F" w:rsidRPr="004A6ACC" w:rsidRDefault="0065408F" w:rsidP="00DD45AB">
            <w:pPr>
              <w:spacing w:line="276" w:lineRule="auto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bCs/>
                <w:sz w:val="16"/>
                <w:szCs w:val="16"/>
              </w:rPr>
              <w:t>WERTE</w:t>
            </w:r>
          </w:p>
        </w:tc>
        <w:tc>
          <w:tcPr>
            <w:tcW w:w="1511" w:type="pct"/>
            <w:tcBorders>
              <w:bottom w:val="single" w:sz="4" w:space="0" w:color="808080" w:themeColor="background1" w:themeShade="80"/>
            </w:tcBorders>
          </w:tcPr>
          <w:p w14:paraId="64A45993" w14:textId="0B6A819E" w:rsidR="0065408F" w:rsidRPr="004A6ACC" w:rsidRDefault="0065408F" w:rsidP="00DD45AB">
            <w:pPr>
              <w:spacing w:line="276" w:lineRule="auto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bCs/>
                <w:sz w:val="16"/>
                <w:szCs w:val="16"/>
              </w:rPr>
              <w:t>TEXT</w:t>
            </w:r>
          </w:p>
        </w:tc>
        <w:tc>
          <w:tcPr>
            <w:tcW w:w="1542" w:type="pct"/>
            <w:tcBorders>
              <w:bottom w:val="single" w:sz="4" w:space="0" w:color="808080" w:themeColor="background1" w:themeShade="80"/>
            </w:tcBorders>
          </w:tcPr>
          <w:p w14:paraId="69143598" w14:textId="2591CAA5" w:rsidR="00853C04" w:rsidRPr="004A6E82" w:rsidRDefault="0065408F" w:rsidP="004A6E82">
            <w:pPr>
              <w:spacing w:line="276" w:lineRule="auto"/>
              <w:ind w:left="58"/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</w:pPr>
            <w:r w:rsidRPr="004A6ACC">
              <w:rPr>
                <w:rFonts w:ascii="Calibri" w:hAnsi="Calibri" w:cs="Calibri"/>
                <w:b/>
                <w:bCs/>
                <w:sz w:val="16"/>
                <w:szCs w:val="16"/>
                <w:lang w:val="en-US"/>
              </w:rPr>
              <w:t xml:space="preserve">ADVICE FORM </w:t>
            </w:r>
            <w:r w:rsidR="00FC40C6" w:rsidRPr="004A6ACC">
              <w:rPr>
                <w:rFonts w:ascii="Calibri" w:hAnsi="Calibri" w:cs="Calibri"/>
                <w:b/>
                <w:bCs/>
                <w:sz w:val="16"/>
                <w:szCs w:val="16"/>
                <w:lang w:val="en-US"/>
              </w:rPr>
              <w:t xml:space="preserve">| </w:t>
            </w:r>
            <w:r w:rsidRPr="004A6ACC">
              <w:rPr>
                <w:rFonts w:ascii="Calibri" w:hAnsi="Calibri" w:cs="Calibri"/>
                <w:b/>
                <w:bCs/>
                <w:sz w:val="16"/>
                <w:szCs w:val="16"/>
                <w:lang w:val="en-US"/>
              </w:rPr>
              <w:t>DISTRIBUTIONSEMPFEHLUNG</w:t>
            </w:r>
            <w:r w:rsidR="00167192" w:rsidRPr="004A6ACC">
              <w:rPr>
                <w:rFonts w:ascii="Calibri" w:hAnsi="Calibri" w:cs="Calibri"/>
                <w:b/>
                <w:bCs/>
                <w:sz w:val="16"/>
                <w:szCs w:val="16"/>
                <w:lang w:val="en-US"/>
              </w:rPr>
              <w:br/>
            </w:r>
            <w:r w:rsidRPr="004A6ACC"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  <w:t>(</w:t>
            </w:r>
            <w:proofErr w:type="spellStart"/>
            <w:r w:rsidRPr="004A6ACC"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  <w:t>Funktions</w:t>
            </w:r>
            <w:proofErr w:type="spellEnd"/>
            <w:r w:rsidRPr="004A6ACC"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  <w:t>-, Filter-, Hashtag-</w:t>
            </w:r>
            <w:proofErr w:type="spellStart"/>
            <w:r w:rsidRPr="004A6ACC"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  <w:t>Empfehlungen</w:t>
            </w:r>
            <w:proofErr w:type="spellEnd"/>
            <w:r w:rsidRPr="004A6ACC"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  <w:t>; Call-to-Action-Advice</w:t>
            </w:r>
            <w:r w:rsidR="00167192" w:rsidRPr="004A6ACC">
              <w:rPr>
                <w:rFonts w:ascii="Calibri" w:hAnsi="Calibri"/>
                <w:b/>
                <w:bCs/>
                <w:sz w:val="16"/>
                <w:szCs w:val="16"/>
                <w:lang w:val="en-US"/>
              </w:rPr>
              <w:t>)</w:t>
            </w:r>
          </w:p>
        </w:tc>
      </w:tr>
      <w:tr w:rsidR="006A4D99" w:rsidRPr="00167192" w14:paraId="4DBA3BFC" w14:textId="77777777" w:rsidTr="006D42E6">
        <w:trPr>
          <w:trHeight w:val="567"/>
        </w:trPr>
        <w:tc>
          <w:tcPr>
            <w:tcW w:w="126" w:type="pct"/>
          </w:tcPr>
          <w:p w14:paraId="1F562004" w14:textId="2D590218" w:rsidR="0065408F" w:rsidRPr="008D7A45" w:rsidRDefault="0065408F" w:rsidP="00DD45AB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  <w:r w:rsidRPr="008D7A45"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>1</w:t>
            </w:r>
          </w:p>
        </w:tc>
        <w:tc>
          <w:tcPr>
            <w:tcW w:w="483" w:type="pct"/>
            <w:shd w:val="clear" w:color="auto" w:fill="auto"/>
          </w:tcPr>
          <w:p w14:paraId="5EC305F0" w14:textId="1090F89B" w:rsidR="0065408F" w:rsidRPr="004A6ACC" w:rsidRDefault="00AE6D80" w:rsidP="00DD45AB">
            <w:pPr>
              <w:spacing w:line="276" w:lineRule="auto"/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 xml:space="preserve">Serie 1 </w:t>
            </w:r>
            <w:r w:rsidR="004A6ACC" w:rsidRPr="004A6ACC"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br/>
            </w:r>
            <w:r w:rsidR="00161C95"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>INSTAGRAM</w:t>
            </w:r>
            <w:r w:rsidR="005E1C87"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 xml:space="preserve"> &amp; FACEBOOK</w:t>
            </w:r>
          </w:p>
        </w:tc>
        <w:tc>
          <w:tcPr>
            <w:tcW w:w="898" w:type="pct"/>
            <w:shd w:val="clear" w:color="auto" w:fill="auto"/>
          </w:tcPr>
          <w:p w14:paraId="4616EBBB" w14:textId="404630B0" w:rsidR="00C06564" w:rsidRPr="004A6ACC" w:rsidRDefault="00583DD7" w:rsidP="00DD45AB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noProof/>
                <w:sz w:val="16"/>
                <w:szCs w:val="16"/>
              </w:rPr>
              <w:drawing>
                <wp:inline distT="0" distB="0" distL="0" distR="0" wp14:anchorId="119B9634" wp14:editId="09D3FBDB">
                  <wp:extent cx="719846" cy="719846"/>
                  <wp:effectExtent l="0" t="0" r="4445" b="4445"/>
                  <wp:docPr id="28" name="Grafik 28" descr="Ein Bild, das Text, Person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Text, Person, draußen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185" cy="73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6A4D99">
              <w:rPr>
                <w:rFonts w:ascii="Calibri" w:hAnsi="Calibri" w:cs="Calibri"/>
                <w:bCs/>
                <w:noProof/>
                <w:sz w:val="16"/>
                <w:szCs w:val="16"/>
              </w:rPr>
              <w:drawing>
                <wp:inline distT="0" distB="0" distL="0" distR="0" wp14:anchorId="5FC69672" wp14:editId="31A0794C">
                  <wp:extent cx="719455" cy="719455"/>
                  <wp:effectExtent l="0" t="0" r="4445" b="4445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167" cy="728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" w:type="pct"/>
            <w:shd w:val="clear" w:color="auto" w:fill="auto"/>
          </w:tcPr>
          <w:p w14:paraId="785E3A33" w14:textId="29012159" w:rsidR="0065408F" w:rsidRPr="004A6ACC" w:rsidRDefault="0065408F" w:rsidP="00275BAE">
            <w:pPr>
              <w:pStyle w:val="StandardWeb"/>
              <w:rPr>
                <w:rFonts w:ascii="TrebuchetMS" w:hAnsi="TrebuchetMS"/>
                <w:sz w:val="16"/>
                <w:szCs w:val="16"/>
              </w:rPr>
            </w:pPr>
            <w:r w:rsidRPr="004A6ACC">
              <w:rPr>
                <w:rFonts w:ascii="TrebuchetMS" w:hAnsi="TrebuchetMS"/>
                <w:sz w:val="16"/>
                <w:szCs w:val="16"/>
              </w:rPr>
              <w:t>1080x1080 Pixel</w:t>
            </w:r>
            <w:r w:rsidRPr="004A6ACC">
              <w:rPr>
                <w:rFonts w:ascii="TrebuchetMS" w:hAnsi="TrebuchetMS"/>
                <w:sz w:val="16"/>
                <w:szCs w:val="16"/>
              </w:rPr>
              <w:br/>
              <w:t>Dateityp: .</w:t>
            </w:r>
            <w:proofErr w:type="spellStart"/>
            <w:r w:rsidR="00951B74">
              <w:rPr>
                <w:rFonts w:ascii="TrebuchetMS" w:hAnsi="TrebuchetMS"/>
                <w:sz w:val="16"/>
                <w:szCs w:val="16"/>
              </w:rPr>
              <w:t>png</w:t>
            </w:r>
            <w:proofErr w:type="spellEnd"/>
          </w:p>
        </w:tc>
        <w:tc>
          <w:tcPr>
            <w:tcW w:w="1511" w:type="pct"/>
            <w:shd w:val="clear" w:color="auto" w:fill="auto"/>
          </w:tcPr>
          <w:p w14:paraId="70CA927E" w14:textId="0C3A2C3F" w:rsidR="001E31D6" w:rsidRDefault="00A40CF8" w:rsidP="001E31D6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proofErr w:type="gramStart"/>
            <w:r>
              <w:rPr>
                <w:rFonts w:ascii="Calibri" w:hAnsi="Calibri" w:cs="Calibri"/>
                <w:bCs/>
                <w:sz w:val="16"/>
                <w:szCs w:val="16"/>
              </w:rPr>
              <w:t>Finde</w:t>
            </w:r>
            <w:proofErr w:type="gramEnd"/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einen Ausbildungsplatz in deiner Nähe im Kfz-Gewerbe!</w:t>
            </w:r>
            <w:r w:rsidR="00AD3A03">
              <w:rPr>
                <w:rFonts w:ascii="Calibri" w:hAnsi="Calibri" w:cs="Calibri"/>
                <w:bCs/>
                <w:sz w:val="16"/>
                <w:szCs w:val="16"/>
              </w:rPr>
              <w:t xml:space="preserve"> Im </w:t>
            </w:r>
            <w:proofErr w:type="spellStart"/>
            <w:r w:rsidR="00AD3A03">
              <w:rPr>
                <w:rFonts w:ascii="Calibri" w:hAnsi="Calibri" w:cs="Calibri"/>
                <w:bCs/>
                <w:sz w:val="16"/>
                <w:szCs w:val="16"/>
              </w:rPr>
              <w:t>Betriebefinder</w:t>
            </w:r>
            <w:proofErr w:type="spellEnd"/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kannst </w:t>
            </w:r>
            <w:r w:rsidR="00AD3A03">
              <w:rPr>
                <w:rFonts w:ascii="Calibri" w:hAnsi="Calibri" w:cs="Calibri"/>
                <w:bCs/>
                <w:sz w:val="16"/>
                <w:szCs w:val="16"/>
              </w:rPr>
              <w:t xml:space="preserve">du die Ausbildungsbetriebe 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>nach PLZ</w:t>
            </w:r>
            <w:r w:rsidR="00AD3A03">
              <w:rPr>
                <w:rFonts w:ascii="Calibri" w:hAnsi="Calibri" w:cs="Calibri"/>
                <w:bCs/>
                <w:sz w:val="16"/>
                <w:szCs w:val="16"/>
              </w:rPr>
              <w:t xml:space="preserve"> und 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Umkreis filtern, damit du </w:t>
            </w:r>
            <w:r w:rsidR="00AD3A03">
              <w:rPr>
                <w:rFonts w:ascii="Calibri" w:hAnsi="Calibri" w:cs="Calibri"/>
                <w:bCs/>
                <w:sz w:val="16"/>
                <w:szCs w:val="16"/>
              </w:rPr>
              <w:t>deine Ausbildungsstelle am richtigen Ort findest.</w:t>
            </w:r>
            <w:r w:rsidR="00AD6863">
              <w:rPr>
                <w:rFonts w:ascii="Calibri" w:hAnsi="Calibri" w:cs="Calibri"/>
                <w:bCs/>
                <w:sz w:val="16"/>
                <w:szCs w:val="16"/>
              </w:rPr>
              <w:t xml:space="preserve"> Check </w:t>
            </w:r>
            <w:proofErr w:type="spellStart"/>
            <w:r w:rsidR="00AD6863">
              <w:rPr>
                <w:rFonts w:ascii="Calibri" w:hAnsi="Calibri" w:cs="Calibri"/>
                <w:bCs/>
                <w:sz w:val="16"/>
                <w:szCs w:val="16"/>
              </w:rPr>
              <w:t>it!</w:t>
            </w:r>
            <w:proofErr w:type="spellEnd"/>
          </w:p>
          <w:p w14:paraId="2BAC78E4" w14:textId="77777777" w:rsidR="00A40CF8" w:rsidRPr="001E31D6" w:rsidRDefault="00A40CF8" w:rsidP="001E31D6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  <w:p w14:paraId="51EBAB7D" w14:textId="755489CD" w:rsidR="004A6E82" w:rsidRPr="004A6ACC" w:rsidRDefault="008D64B8" w:rsidP="00AE6D80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>#wasmitautos</w:t>
            </w:r>
            <w:r w:rsidR="00583DD7">
              <w:rPr>
                <w:rFonts w:ascii="Calibri" w:hAnsi="Calibri" w:cs="Calibri"/>
                <w:bCs/>
                <w:sz w:val="16"/>
                <w:szCs w:val="16"/>
              </w:rPr>
              <w:t xml:space="preserve"> #autoberufe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#betriebefinder</w:t>
            </w:r>
            <w:r w:rsidR="00AD3A03">
              <w:rPr>
                <w:rFonts w:ascii="Calibri" w:hAnsi="Calibri" w:cs="Calibri"/>
                <w:bCs/>
                <w:sz w:val="16"/>
                <w:szCs w:val="16"/>
              </w:rPr>
              <w:t xml:space="preserve"> #itsamatch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#kfzgewerbe #ausbildung</w:t>
            </w:r>
            <w:r w:rsidR="00583DD7">
              <w:rPr>
                <w:rFonts w:ascii="Calibri" w:hAnsi="Calibri" w:cs="Calibri"/>
                <w:bCs/>
                <w:sz w:val="16"/>
                <w:szCs w:val="16"/>
              </w:rPr>
              <w:t xml:space="preserve"> #ausbildung2022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#azubis #</w:t>
            </w:r>
            <w:r w:rsidR="006A4D99">
              <w:rPr>
                <w:rFonts w:ascii="Calibri" w:hAnsi="Calibri" w:cs="Calibri"/>
                <w:bCs/>
                <w:sz w:val="16"/>
                <w:szCs w:val="16"/>
              </w:rPr>
              <w:t>asubildungsbörse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#ausbildungsbetrieb #kfzmechatroniker #kfzmechatronikerin #automobilkaufmann #automobilkauffrau #suchmaschine</w:t>
            </w:r>
            <w:r w:rsidR="00583DD7">
              <w:rPr>
                <w:rFonts w:ascii="Calibri" w:hAnsi="Calibri" w:cs="Calibri"/>
                <w:bCs/>
                <w:sz w:val="16"/>
                <w:szCs w:val="16"/>
              </w:rPr>
              <w:t xml:space="preserve"> #karriere #durchstarten</w:t>
            </w:r>
          </w:p>
        </w:tc>
        <w:tc>
          <w:tcPr>
            <w:tcW w:w="1542" w:type="pct"/>
            <w:shd w:val="clear" w:color="auto" w:fill="auto"/>
          </w:tcPr>
          <w:p w14:paraId="68B09762" w14:textId="0E4AF505" w:rsidR="00167192" w:rsidRPr="004A6ACC" w:rsidRDefault="00167192" w:rsidP="00167192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sz w:val="16"/>
                <w:szCs w:val="16"/>
              </w:rPr>
              <w:t>Link in der Bio:</w:t>
            </w:r>
            <w:r w:rsidRPr="004A6ACC"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6A4D99" w:rsidRPr="006A4D99">
              <w:rPr>
                <w:rFonts w:ascii="Calibri" w:hAnsi="Calibri" w:cs="Calibri"/>
                <w:bCs/>
                <w:sz w:val="16"/>
                <w:szCs w:val="16"/>
              </w:rPr>
              <w:t>www.wasmitautos.com/betriebefinder/</w:t>
            </w:r>
          </w:p>
          <w:p w14:paraId="77ECA2B1" w14:textId="0CF5F5E3" w:rsidR="00161C95" w:rsidRPr="004A6ACC" w:rsidRDefault="00161C95" w:rsidP="00167192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Wichtige</w:t>
            </w:r>
            <w:r w:rsidR="00EF0401">
              <w:rPr>
                <w:rFonts w:ascii="Calibri" w:hAnsi="Calibri" w:cs="Calibri"/>
                <w:b/>
                <w:sz w:val="16"/>
                <w:szCs w:val="16"/>
              </w:rPr>
              <w:t xml:space="preserve">n </w:t>
            </w:r>
            <w:r>
              <w:rPr>
                <w:rFonts w:ascii="Calibri" w:hAnsi="Calibri" w:cs="Calibri"/>
                <w:b/>
                <w:sz w:val="16"/>
                <w:szCs w:val="16"/>
              </w:rPr>
              <w:t>Hashtag</w:t>
            </w:r>
            <w:r w:rsidR="00EF0401">
              <w:rPr>
                <w:rFonts w:ascii="Calibri" w:hAnsi="Calibri" w:cs="Calibri"/>
                <w:b/>
                <w:sz w:val="16"/>
                <w:szCs w:val="16"/>
              </w:rPr>
              <w:t xml:space="preserve"> etablieren</w:t>
            </w:r>
            <w:r>
              <w:rPr>
                <w:rFonts w:ascii="Calibri" w:hAnsi="Calibri" w:cs="Calibri"/>
                <w:b/>
                <w:sz w:val="16"/>
                <w:szCs w:val="16"/>
              </w:rPr>
              <w:t>: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#</w:t>
            </w:r>
            <w:r w:rsidR="00913B12">
              <w:rPr>
                <w:rFonts w:ascii="Calibri" w:hAnsi="Calibri" w:cs="Calibri"/>
                <w:bCs/>
                <w:sz w:val="16"/>
                <w:szCs w:val="16"/>
              </w:rPr>
              <w:t>betriebefinder</w:t>
            </w:r>
            <w:r w:rsidR="00EF0401"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</w:p>
          <w:p w14:paraId="30B45CA5" w14:textId="2D2FE11F" w:rsidR="00167192" w:rsidRDefault="00913B12" w:rsidP="00167192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Kommunikationsziel</w:t>
            </w:r>
            <w:r w:rsidR="00167192" w:rsidRPr="004A6ACC">
              <w:rPr>
                <w:rFonts w:ascii="Calibri" w:hAnsi="Calibri" w:cs="Calibri"/>
                <w:b/>
                <w:sz w:val="16"/>
                <w:szCs w:val="16"/>
              </w:rPr>
              <w:t>:</w:t>
            </w:r>
            <w:r w:rsidR="00167192" w:rsidRPr="004A6ACC"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proofErr w:type="spellStart"/>
            <w:r w:rsidR="00167192" w:rsidRPr="004A6ACC">
              <w:rPr>
                <w:rFonts w:ascii="Calibri" w:hAnsi="Calibri" w:cs="Calibri"/>
                <w:bCs/>
                <w:sz w:val="16"/>
                <w:szCs w:val="16"/>
              </w:rPr>
              <w:t>Conversion</w:t>
            </w:r>
            <w:proofErr w:type="spellEnd"/>
            <w:r w:rsidR="00167192" w:rsidRPr="004A6ACC">
              <w:rPr>
                <w:rFonts w:ascii="Calibri" w:hAnsi="Calibri" w:cs="Calibri"/>
                <w:bCs/>
                <w:sz w:val="16"/>
                <w:szCs w:val="16"/>
              </w:rPr>
              <w:t xml:space="preserve"> auf die Landingpage</w:t>
            </w:r>
          </w:p>
          <w:p w14:paraId="20DC3FB3" w14:textId="6E8EEA9F" w:rsidR="002B67CF" w:rsidRPr="004A6ACC" w:rsidRDefault="002B67CF" w:rsidP="00167192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Typ: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F237E5">
              <w:rPr>
                <w:rFonts w:ascii="Calibri" w:hAnsi="Calibri" w:cs="Calibri"/>
                <w:bCs/>
                <w:sz w:val="16"/>
                <w:szCs w:val="16"/>
              </w:rPr>
              <w:t>Targeting-Post</w:t>
            </w:r>
          </w:p>
          <w:p w14:paraId="0D14E8F9" w14:textId="30679D66" w:rsidR="009D365F" w:rsidRPr="004A6ACC" w:rsidRDefault="009D365F" w:rsidP="00167192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sz w:val="16"/>
                <w:szCs w:val="16"/>
              </w:rPr>
              <w:t xml:space="preserve">Geotagging: </w:t>
            </w:r>
            <w:r w:rsidRPr="004A6ACC">
              <w:rPr>
                <w:rFonts w:ascii="Calibri" w:hAnsi="Calibri" w:cs="Calibri"/>
                <w:bCs/>
                <w:sz w:val="16"/>
                <w:szCs w:val="16"/>
              </w:rPr>
              <w:t>ja</w:t>
            </w:r>
          </w:p>
        </w:tc>
      </w:tr>
      <w:tr w:rsidR="006A4D99" w:rsidRPr="00AC378C" w14:paraId="7E041C59" w14:textId="77777777" w:rsidTr="006D42E6">
        <w:tc>
          <w:tcPr>
            <w:tcW w:w="126" w:type="pct"/>
          </w:tcPr>
          <w:p w14:paraId="7C9C2136" w14:textId="2E815159" w:rsidR="0065408F" w:rsidRPr="008D7A45" w:rsidRDefault="0065408F" w:rsidP="00DD45AB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  <w:r w:rsidRPr="008D7A45"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t>2</w:t>
            </w:r>
          </w:p>
        </w:tc>
        <w:tc>
          <w:tcPr>
            <w:tcW w:w="483" w:type="pct"/>
            <w:shd w:val="clear" w:color="auto" w:fill="auto"/>
          </w:tcPr>
          <w:p w14:paraId="57CDB625" w14:textId="17AB70D2" w:rsidR="0065408F" w:rsidRPr="004A6ACC" w:rsidRDefault="00161C95" w:rsidP="00DD45AB">
            <w:pPr>
              <w:spacing w:line="276" w:lineRule="auto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>Serie 2</w:t>
            </w:r>
            <w:r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br/>
            </w:r>
            <w:r w:rsidR="005E1C87"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>INSTAGRAM &amp;FACEBOOK</w:t>
            </w:r>
          </w:p>
        </w:tc>
        <w:tc>
          <w:tcPr>
            <w:tcW w:w="898" w:type="pct"/>
            <w:shd w:val="clear" w:color="auto" w:fill="auto"/>
          </w:tcPr>
          <w:p w14:paraId="0CB31FB0" w14:textId="07EE9C71" w:rsidR="00B81A05" w:rsidRPr="004A6ACC" w:rsidRDefault="00DD25B5" w:rsidP="00DD45AB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00D51F6D" wp14:editId="222E72D1">
                  <wp:extent cx="719846" cy="719846"/>
                  <wp:effectExtent l="0" t="0" r="4445" b="4445"/>
                  <wp:docPr id="35" name="Grafik 35" descr="Ein Bild, das Text, Raubvogel, Vogel, Eul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ext, Raubvogel, Vogel, Eule enthält.&#10;&#10;Automatisch generierte Beschreibu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78" cy="737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32FDB131" wp14:editId="3BEA429A">
                  <wp:extent cx="719455" cy="719455"/>
                  <wp:effectExtent l="0" t="0" r="4445" b="4445"/>
                  <wp:docPr id="36" name="Grafik 36" descr="Ein Bild, das Text, Gras, Säugetier, Pfer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Text, Gras, Säugetier, Pferd enthält.&#10;&#10;Automatisch generierte Beschreibu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738" cy="72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1F8BE079" wp14:editId="29C4974D">
                  <wp:extent cx="719455" cy="719455"/>
                  <wp:effectExtent l="0" t="0" r="4445" b="4445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09" cy="734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/>
                <w:noProof/>
                <w:color w:val="002060"/>
                <w:sz w:val="16"/>
                <w:szCs w:val="16"/>
              </w:rPr>
              <w:drawing>
                <wp:inline distT="0" distB="0" distL="0" distR="0" wp14:anchorId="67F4618E" wp14:editId="3281D65C">
                  <wp:extent cx="719846" cy="719846"/>
                  <wp:effectExtent l="0" t="0" r="4445" b="4445"/>
                  <wp:docPr id="48" name="Grafik 48" descr="Ein Bild, das Text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Text, Säugetier enthält.&#10;&#10;Automatisch generierte Beschreibu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302" cy="729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" w:type="pct"/>
            <w:shd w:val="clear" w:color="auto" w:fill="auto"/>
          </w:tcPr>
          <w:p w14:paraId="3C5C0ABB" w14:textId="09BD51EC" w:rsidR="0065408F" w:rsidRDefault="001253C7" w:rsidP="00DD45AB">
            <w:pPr>
              <w:spacing w:line="276" w:lineRule="auto"/>
              <w:rPr>
                <w:rFonts w:ascii="TrebuchetMS" w:hAnsi="TrebuchetMS"/>
                <w:sz w:val="16"/>
                <w:szCs w:val="16"/>
              </w:rPr>
            </w:pPr>
            <w:r w:rsidRPr="008D7A45">
              <w:rPr>
                <w:rFonts w:ascii="TrebuchetMS" w:hAnsi="TrebuchetMS"/>
                <w:sz w:val="16"/>
                <w:szCs w:val="16"/>
              </w:rPr>
              <w:t>1</w:t>
            </w:r>
            <w:r w:rsidR="00A55FCD">
              <w:rPr>
                <w:rFonts w:ascii="TrebuchetMS" w:hAnsi="TrebuchetMS"/>
                <w:sz w:val="16"/>
                <w:szCs w:val="16"/>
              </w:rPr>
              <w:t>080</w:t>
            </w:r>
            <w:r w:rsidRPr="008D7A45">
              <w:rPr>
                <w:rFonts w:ascii="TrebuchetMS" w:hAnsi="TrebuchetMS"/>
                <w:sz w:val="16"/>
                <w:szCs w:val="16"/>
              </w:rPr>
              <w:t>x</w:t>
            </w:r>
            <w:r w:rsidR="00A55FCD">
              <w:rPr>
                <w:rFonts w:ascii="TrebuchetMS" w:hAnsi="TrebuchetMS"/>
                <w:sz w:val="16"/>
                <w:szCs w:val="16"/>
              </w:rPr>
              <w:t>1080</w:t>
            </w:r>
            <w:r w:rsidRPr="008D7A45">
              <w:rPr>
                <w:rFonts w:ascii="TrebuchetMS" w:hAnsi="TrebuchetMS"/>
                <w:sz w:val="16"/>
                <w:szCs w:val="16"/>
              </w:rPr>
              <w:t xml:space="preserve"> Pixel</w:t>
            </w:r>
            <w:r w:rsidR="0065408F" w:rsidRPr="004A6ACC">
              <w:rPr>
                <w:rFonts w:ascii="TrebuchetMS" w:hAnsi="TrebuchetMS"/>
                <w:sz w:val="16"/>
                <w:szCs w:val="16"/>
              </w:rPr>
              <w:br/>
              <w:t>Dateityp: .</w:t>
            </w:r>
            <w:proofErr w:type="spellStart"/>
            <w:r w:rsidR="00951B74">
              <w:rPr>
                <w:rFonts w:ascii="TrebuchetMS" w:hAnsi="TrebuchetMS"/>
                <w:sz w:val="16"/>
                <w:szCs w:val="16"/>
              </w:rPr>
              <w:t>png</w:t>
            </w:r>
            <w:proofErr w:type="spellEnd"/>
          </w:p>
          <w:p w14:paraId="56D7A535" w14:textId="77777777" w:rsidR="00EF0401" w:rsidRDefault="00EF0401" w:rsidP="00DD45AB">
            <w:pPr>
              <w:spacing w:line="276" w:lineRule="auto"/>
              <w:rPr>
                <w:rFonts w:ascii="TrebuchetMS" w:hAnsi="TrebuchetMS"/>
                <w:sz w:val="16"/>
                <w:szCs w:val="16"/>
              </w:rPr>
            </w:pPr>
          </w:p>
          <w:p w14:paraId="4ED35B35" w14:textId="3EFC92BE" w:rsidR="00EF0401" w:rsidRPr="004A6ACC" w:rsidRDefault="00EF0401" w:rsidP="00DD45AB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</w:tc>
        <w:tc>
          <w:tcPr>
            <w:tcW w:w="1511" w:type="pct"/>
            <w:shd w:val="clear" w:color="auto" w:fill="auto"/>
          </w:tcPr>
          <w:p w14:paraId="53551054" w14:textId="61D6CE38" w:rsidR="008D64B8" w:rsidRDefault="00AD3A03" w:rsidP="008D64B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Es ist Mai, und du hast noch keinen Ausbildungsplatz gefunden? </w:t>
            </w:r>
            <w:r w:rsidR="007F2E89">
              <w:rPr>
                <w:rFonts w:ascii="Calibri" w:hAnsi="Calibri" w:cs="Calibri"/>
                <w:bCs/>
                <w:sz w:val="16"/>
                <w:szCs w:val="16"/>
              </w:rPr>
              <w:t xml:space="preserve">Vielleicht nerven deine Eltern schon, vielleicht wirst du langsam auch nervös? Der </w:t>
            </w:r>
            <w:proofErr w:type="spellStart"/>
            <w:r w:rsidR="007F2E89">
              <w:rPr>
                <w:rFonts w:ascii="Calibri" w:hAnsi="Calibri" w:cs="Calibri"/>
                <w:bCs/>
                <w:sz w:val="16"/>
                <w:szCs w:val="16"/>
              </w:rPr>
              <w:t>Betriebefinder</w:t>
            </w:r>
            <w:proofErr w:type="spellEnd"/>
            <w:r w:rsidR="007F2E89">
              <w:rPr>
                <w:rFonts w:ascii="Calibri" w:hAnsi="Calibri" w:cs="Calibri"/>
                <w:bCs/>
                <w:sz w:val="16"/>
                <w:szCs w:val="16"/>
              </w:rPr>
              <w:t xml:space="preserve"> kann dir schnell helfen. </w:t>
            </w:r>
            <w:r w:rsidR="00B20371">
              <w:rPr>
                <w:rFonts w:ascii="Calibri" w:hAnsi="Calibri" w:cs="Calibri"/>
                <w:bCs/>
                <w:sz w:val="16"/>
                <w:szCs w:val="16"/>
              </w:rPr>
              <w:t>Dort findest du alle Ausbildungsbetriebe, die Ausbildungsstellen zu vergeben haben. Filtere sie nach PLZ und Umkreis und finde dein Match!</w:t>
            </w:r>
          </w:p>
          <w:p w14:paraId="08B235E7" w14:textId="37CAA68D" w:rsidR="00B20371" w:rsidRDefault="00B20371" w:rsidP="008D64B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  <w:p w14:paraId="74643B92" w14:textId="271020E7" w:rsidR="00B20371" w:rsidRDefault="00B20371" w:rsidP="008D64B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sz w:val="16"/>
                <w:szCs w:val="16"/>
              </w:rPr>
              <w:t>LINK IN BIO.</w:t>
            </w:r>
          </w:p>
          <w:p w14:paraId="73E71110" w14:textId="77777777" w:rsidR="00AD3A03" w:rsidRPr="008D64B8" w:rsidRDefault="00AD3A03" w:rsidP="008D64B8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  <w:p w14:paraId="1D5EE9E8" w14:textId="08DD3D4B" w:rsidR="00051C0E" w:rsidRPr="004A6ACC" w:rsidRDefault="00583DD7" w:rsidP="00757AA4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>#wasmitautos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#autoberufe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#betriebefinder</w:t>
            </w:r>
            <w:r w:rsidR="00AD3A03">
              <w:rPr>
                <w:rFonts w:ascii="Calibri" w:hAnsi="Calibri" w:cs="Calibri"/>
                <w:bCs/>
                <w:sz w:val="16"/>
                <w:szCs w:val="16"/>
              </w:rPr>
              <w:t xml:space="preserve"> #itsamatch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#kfzgewerbe #ausbildung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#ausbildung2022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#azubis #ausbildungs</w:t>
            </w:r>
            <w:r w:rsidR="006A4D99">
              <w:rPr>
                <w:rFonts w:ascii="Calibri" w:hAnsi="Calibri" w:cs="Calibri"/>
                <w:bCs/>
                <w:sz w:val="16"/>
                <w:szCs w:val="16"/>
              </w:rPr>
              <w:t>börse</w:t>
            </w:r>
            <w:r w:rsidRPr="008D64B8">
              <w:rPr>
                <w:rFonts w:ascii="Calibri" w:hAnsi="Calibri" w:cs="Calibri"/>
                <w:bCs/>
                <w:sz w:val="16"/>
                <w:szCs w:val="16"/>
              </w:rPr>
              <w:t xml:space="preserve"> #ausbildungsbetrieb #kfzmechatroniker #kfzmechatronikerin #automobilkaufmann #automobilkauffrau #suchmaschine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#karriere #durchstarten</w:t>
            </w:r>
          </w:p>
        </w:tc>
        <w:tc>
          <w:tcPr>
            <w:tcW w:w="1542" w:type="pct"/>
            <w:shd w:val="clear" w:color="auto" w:fill="auto"/>
          </w:tcPr>
          <w:p w14:paraId="7B797E51" w14:textId="61666D8E" w:rsidR="00161C95" w:rsidRPr="004A6ACC" w:rsidRDefault="00161C95" w:rsidP="00161C95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sz w:val="16"/>
                <w:szCs w:val="16"/>
              </w:rPr>
              <w:t>Link in der Bio</w:t>
            </w:r>
            <w:r w:rsidR="00EF0401">
              <w:rPr>
                <w:rFonts w:ascii="Calibri" w:hAnsi="Calibri" w:cs="Calibri"/>
                <w:b/>
                <w:sz w:val="16"/>
                <w:szCs w:val="16"/>
              </w:rPr>
              <w:t xml:space="preserve"> oder im Post</w:t>
            </w:r>
            <w:r w:rsidRPr="004A6ACC">
              <w:rPr>
                <w:rFonts w:ascii="Calibri" w:hAnsi="Calibri" w:cs="Calibri"/>
                <w:b/>
                <w:sz w:val="16"/>
                <w:szCs w:val="16"/>
              </w:rPr>
              <w:t>:</w:t>
            </w:r>
            <w:r w:rsidRPr="004A6ACC"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6A4D99" w:rsidRPr="006A4D99">
              <w:rPr>
                <w:rFonts w:ascii="Calibri" w:hAnsi="Calibri" w:cs="Calibri"/>
                <w:bCs/>
                <w:sz w:val="16"/>
                <w:szCs w:val="16"/>
              </w:rPr>
              <w:t>www.wasmitautos.com/betriebefinder/</w:t>
            </w:r>
          </w:p>
          <w:p w14:paraId="4644D61F" w14:textId="36EC5C9C" w:rsidR="00EF0401" w:rsidRPr="00EF0401" w:rsidRDefault="00EF0401" w:rsidP="00EF0401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Wichtigen Hashtag etablieren: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#</w:t>
            </w:r>
            <w:r w:rsidR="00913B12">
              <w:rPr>
                <w:rFonts w:ascii="Calibri" w:hAnsi="Calibri" w:cs="Calibri"/>
                <w:bCs/>
                <w:sz w:val="16"/>
                <w:szCs w:val="16"/>
              </w:rPr>
              <w:t>betriebefinder</w:t>
            </w:r>
          </w:p>
          <w:p w14:paraId="5161BF96" w14:textId="487B361E" w:rsidR="00161C95" w:rsidRDefault="00913B12" w:rsidP="00161C95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sz w:val="16"/>
                <w:szCs w:val="16"/>
              </w:rPr>
              <w:t>Kommunikationsziel</w:t>
            </w:r>
            <w:r w:rsidR="00161C95" w:rsidRPr="004A6ACC">
              <w:rPr>
                <w:rFonts w:ascii="Calibri" w:hAnsi="Calibri" w:cs="Calibri"/>
                <w:b/>
                <w:sz w:val="16"/>
                <w:szCs w:val="16"/>
              </w:rPr>
              <w:t>:</w:t>
            </w:r>
            <w:r w:rsidR="00161C95" w:rsidRPr="004A6ACC"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>Reichweite</w:t>
            </w:r>
          </w:p>
          <w:p w14:paraId="39D809EC" w14:textId="7A9F23C1" w:rsidR="002B67CF" w:rsidRPr="002B67CF" w:rsidRDefault="002B67CF" w:rsidP="00161C95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/>
                <w:sz w:val="16"/>
                <w:szCs w:val="16"/>
              </w:rPr>
            </w:pPr>
            <w:r w:rsidRPr="002B67CF">
              <w:rPr>
                <w:rFonts w:ascii="Calibri" w:hAnsi="Calibri" w:cs="Calibri"/>
                <w:b/>
                <w:sz w:val="16"/>
                <w:szCs w:val="16"/>
              </w:rPr>
              <w:t>Typ</w:t>
            </w:r>
            <w:r>
              <w:rPr>
                <w:rFonts w:ascii="Calibri" w:hAnsi="Calibri" w:cs="Calibri"/>
                <w:b/>
                <w:sz w:val="16"/>
                <w:szCs w:val="16"/>
              </w:rPr>
              <w:t xml:space="preserve">: </w:t>
            </w:r>
            <w:r w:rsidR="00F237E5" w:rsidRPr="00F237E5">
              <w:rPr>
                <w:rFonts w:ascii="Calibri" w:hAnsi="Calibri" w:cs="Calibri"/>
                <w:bCs/>
                <w:sz w:val="16"/>
                <w:szCs w:val="16"/>
              </w:rPr>
              <w:t>Account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>-Posts</w:t>
            </w:r>
          </w:p>
          <w:p w14:paraId="0042C8A7" w14:textId="435E111B" w:rsidR="009D365F" w:rsidRPr="004A6ACC" w:rsidRDefault="00161C95" w:rsidP="00161C95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 w:rsidRPr="004A6ACC">
              <w:rPr>
                <w:rFonts w:ascii="Calibri" w:hAnsi="Calibri" w:cs="Calibri"/>
                <w:b/>
                <w:sz w:val="16"/>
                <w:szCs w:val="16"/>
              </w:rPr>
              <w:t xml:space="preserve">Geotagging: </w:t>
            </w:r>
            <w:r w:rsidRPr="004A6ACC">
              <w:rPr>
                <w:rFonts w:ascii="Calibri" w:hAnsi="Calibri" w:cs="Calibri"/>
                <w:bCs/>
                <w:sz w:val="16"/>
                <w:szCs w:val="16"/>
              </w:rPr>
              <w:t>ja</w:t>
            </w:r>
          </w:p>
        </w:tc>
      </w:tr>
      <w:tr w:rsidR="006A4D99" w:rsidRPr="008D7A45" w14:paraId="12CDC7F7" w14:textId="77777777" w:rsidTr="006D42E6">
        <w:tc>
          <w:tcPr>
            <w:tcW w:w="126" w:type="pct"/>
            <w:shd w:val="clear" w:color="auto" w:fill="auto"/>
          </w:tcPr>
          <w:p w14:paraId="7EC06B27" w14:textId="11F55420" w:rsidR="00EF0401" w:rsidRPr="00E9275C" w:rsidRDefault="005E1C87" w:rsidP="00EF0401">
            <w:pPr>
              <w:pStyle w:val="StandardWeb"/>
              <w:shd w:val="clear" w:color="auto" w:fill="FFFFFF"/>
              <w:rPr>
                <w:rFonts w:ascii="Calibri" w:hAnsi="Calibri" w:cs="Calibri"/>
                <w:b/>
                <w:color w:val="00206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color w:val="002060"/>
                <w:sz w:val="16"/>
                <w:szCs w:val="16"/>
              </w:rPr>
              <w:lastRenderedPageBreak/>
              <w:t>3</w:t>
            </w:r>
          </w:p>
        </w:tc>
        <w:tc>
          <w:tcPr>
            <w:tcW w:w="483" w:type="pct"/>
            <w:shd w:val="clear" w:color="auto" w:fill="auto"/>
          </w:tcPr>
          <w:p w14:paraId="51BCF8C3" w14:textId="7838DD30" w:rsidR="00A60C48" w:rsidRPr="00D20B57" w:rsidRDefault="00A60C48" w:rsidP="00EF0401">
            <w:pPr>
              <w:spacing w:line="276" w:lineRule="auto"/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</w:pPr>
            <w:r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>INSTAGRAM</w:t>
            </w:r>
          </w:p>
          <w:p w14:paraId="4738A0B9" w14:textId="49ECC10C" w:rsidR="00EF0401" w:rsidRPr="003F48E8" w:rsidRDefault="00EF0401" w:rsidP="00EF0401">
            <w:pPr>
              <w:spacing w:line="276" w:lineRule="auto"/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</w:pPr>
            <w:proofErr w:type="spellStart"/>
            <w:r w:rsidRPr="00D20B57">
              <w:rPr>
                <w:rFonts w:ascii="Calibri" w:hAnsi="Calibri" w:cs="Calibri"/>
                <w:b/>
                <w:bCs/>
                <w:color w:val="001F60"/>
                <w:sz w:val="16"/>
                <w:szCs w:val="16"/>
              </w:rPr>
              <w:t>Storyformat</w:t>
            </w:r>
            <w:proofErr w:type="spellEnd"/>
          </w:p>
        </w:tc>
        <w:tc>
          <w:tcPr>
            <w:tcW w:w="898" w:type="pct"/>
            <w:shd w:val="clear" w:color="auto" w:fill="auto"/>
          </w:tcPr>
          <w:p w14:paraId="32A2A782" w14:textId="1AC9BE17" w:rsidR="004414BE" w:rsidRDefault="00DD25B5" w:rsidP="00EF0401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22AC9E8A" wp14:editId="79B5F094">
                  <wp:extent cx="733255" cy="1313234"/>
                  <wp:effectExtent l="0" t="0" r="3810" b="0"/>
                  <wp:docPr id="49" name="Grafik 49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Text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47" cy="1340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08660C3A" wp14:editId="298F2C11">
                  <wp:extent cx="733715" cy="1322962"/>
                  <wp:effectExtent l="0" t="0" r="3175" b="0"/>
                  <wp:docPr id="50" name="Grafik 50" descr="Ein Bild, das Text, Schil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Text, Schild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565" cy="1365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7BE5E488" wp14:editId="48337EC0">
                  <wp:extent cx="732790" cy="1325257"/>
                  <wp:effectExtent l="0" t="0" r="3810" b="0"/>
                  <wp:docPr id="51" name="Grafik 51" descr="Ein Bild, das Text, Säugetier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Text, Säugetier, Screenshot enthält.&#10;&#10;Automatisch generierte Beschreibu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284" cy="1344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>
              <w:rPr>
                <w:rFonts w:ascii="Calibri" w:hAnsi="Calibri" w:cs="Calibri"/>
                <w:bCs/>
                <w:noProof/>
                <w:sz w:val="16"/>
                <w:szCs w:val="16"/>
                <w:lang w:val="it-IT"/>
              </w:rPr>
              <w:drawing>
                <wp:inline distT="0" distB="0" distL="0" distR="0" wp14:anchorId="488E2DC7" wp14:editId="5B72F542">
                  <wp:extent cx="740083" cy="1325880"/>
                  <wp:effectExtent l="0" t="0" r="0" b="0"/>
                  <wp:docPr id="52" name="Grafik 52" descr="Ein Bild, das Text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Text, Person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30" cy="1367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DBBBDE" w14:textId="3E6841D8" w:rsidR="00EF0401" w:rsidRPr="00E9275C" w:rsidRDefault="00EF0401" w:rsidP="00EF0401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Nutzung der Bilder für mehrere </w:t>
            </w:r>
            <w:r w:rsidR="00B0655C">
              <w:rPr>
                <w:rFonts w:ascii="Calibri" w:hAnsi="Calibri" w:cs="Calibri"/>
                <w:bCs/>
                <w:sz w:val="16"/>
                <w:szCs w:val="16"/>
              </w:rPr>
              <w:t xml:space="preserve">     </w:t>
            </w:r>
            <w:proofErr w:type="spellStart"/>
            <w:r>
              <w:rPr>
                <w:rFonts w:ascii="Calibri" w:hAnsi="Calibri" w:cs="Calibri"/>
                <w:bCs/>
                <w:sz w:val="16"/>
                <w:szCs w:val="16"/>
              </w:rPr>
              <w:t>Storyslides</w:t>
            </w:r>
            <w:proofErr w:type="spellEnd"/>
            <w:r w:rsidR="00B0655C">
              <w:rPr>
                <w:rFonts w:ascii="Calibri" w:hAnsi="Calibri" w:cs="Calibri"/>
                <w:bCs/>
                <w:sz w:val="16"/>
                <w:szCs w:val="16"/>
              </w:rPr>
              <w:t>:</w:t>
            </w:r>
            <w:r w:rsidR="00051C0E">
              <w:rPr>
                <w:rFonts w:ascii="Calibri" w:hAnsi="Calibri" w:cs="Calibri"/>
                <w:bCs/>
                <w:sz w:val="16"/>
                <w:szCs w:val="16"/>
              </w:rPr>
              <w:t xml:space="preserve"> Funktionieren in der Gesamtheit als Story.</w:t>
            </w:r>
          </w:p>
        </w:tc>
        <w:tc>
          <w:tcPr>
            <w:tcW w:w="440" w:type="pct"/>
            <w:shd w:val="clear" w:color="auto" w:fill="auto"/>
          </w:tcPr>
          <w:p w14:paraId="4ECD1BA2" w14:textId="2F896E88" w:rsidR="00EF0401" w:rsidRPr="00D148CA" w:rsidRDefault="00EF0401" w:rsidP="00EF0401">
            <w:pPr>
              <w:rPr>
                <w:rFonts w:ascii="TrebuchetMS" w:hAnsi="TrebuchetMS"/>
                <w:sz w:val="16"/>
                <w:szCs w:val="16"/>
              </w:rPr>
            </w:pPr>
            <w:r>
              <w:rPr>
                <w:rFonts w:ascii="TrebuchetMS" w:hAnsi="TrebuchetMS"/>
                <w:sz w:val="16"/>
                <w:szCs w:val="16"/>
              </w:rPr>
              <w:t>1</w:t>
            </w:r>
            <w:r w:rsidRPr="008D7A45">
              <w:rPr>
                <w:rFonts w:ascii="TrebuchetMS" w:hAnsi="TrebuchetMS"/>
                <w:sz w:val="16"/>
                <w:szCs w:val="16"/>
              </w:rPr>
              <w:t>0</w:t>
            </w:r>
            <w:r>
              <w:rPr>
                <w:rFonts w:ascii="TrebuchetMS" w:hAnsi="TrebuchetMS"/>
                <w:sz w:val="16"/>
                <w:szCs w:val="16"/>
              </w:rPr>
              <w:t>80 x 1920</w:t>
            </w:r>
            <w:r w:rsidRPr="008D7A45">
              <w:rPr>
                <w:rFonts w:ascii="TrebuchetMS" w:hAnsi="TrebuchetMS"/>
                <w:sz w:val="16"/>
                <w:szCs w:val="16"/>
              </w:rPr>
              <w:t xml:space="preserve"> Pixel</w:t>
            </w:r>
            <w:r>
              <w:rPr>
                <w:rFonts w:ascii="TrebuchetMS" w:hAnsi="TrebuchetMS"/>
                <w:sz w:val="16"/>
                <w:szCs w:val="16"/>
              </w:rPr>
              <w:br/>
            </w:r>
            <w:r w:rsidRPr="008D7A45">
              <w:rPr>
                <w:rFonts w:ascii="TrebuchetMS" w:hAnsi="TrebuchetMS"/>
                <w:sz w:val="16"/>
                <w:szCs w:val="16"/>
              </w:rPr>
              <w:t>Dateityp: .</w:t>
            </w:r>
            <w:r w:rsidR="00DD25B5">
              <w:rPr>
                <w:rFonts w:ascii="TrebuchetMS" w:hAnsi="TrebuchetMS"/>
                <w:sz w:val="16"/>
                <w:szCs w:val="16"/>
              </w:rPr>
              <w:t>mp4</w:t>
            </w:r>
          </w:p>
          <w:p w14:paraId="26C30180" w14:textId="0C256D44" w:rsidR="00EF0401" w:rsidRPr="00E9275C" w:rsidRDefault="00EF0401" w:rsidP="00EF0401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</w:tc>
        <w:tc>
          <w:tcPr>
            <w:tcW w:w="1511" w:type="pct"/>
            <w:shd w:val="clear" w:color="auto" w:fill="auto"/>
          </w:tcPr>
          <w:p w14:paraId="4B2D2CD8" w14:textId="3A3F6DD7" w:rsidR="00EF0401" w:rsidRDefault="00EF0401" w:rsidP="00EF0401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  <w:p w14:paraId="221D5AC7" w14:textId="130B6680" w:rsidR="00EF0401" w:rsidRPr="00E9275C" w:rsidRDefault="00EF0401" w:rsidP="00EF0401">
            <w:pPr>
              <w:spacing w:line="276" w:lineRule="auto"/>
              <w:rPr>
                <w:rFonts w:ascii="Calibri" w:hAnsi="Calibri" w:cs="Calibri"/>
                <w:bCs/>
                <w:sz w:val="16"/>
                <w:szCs w:val="16"/>
              </w:rPr>
            </w:pPr>
          </w:p>
        </w:tc>
        <w:tc>
          <w:tcPr>
            <w:tcW w:w="1542" w:type="pct"/>
            <w:shd w:val="clear" w:color="auto" w:fill="auto"/>
          </w:tcPr>
          <w:p w14:paraId="64DB0699" w14:textId="549E3916" w:rsidR="00EF0401" w:rsidRPr="00BA0DEB" w:rsidRDefault="00EF0401" w:rsidP="00BA0DEB">
            <w:pPr>
              <w:pStyle w:val="Listenabsatz"/>
              <w:numPr>
                <w:ilvl w:val="0"/>
                <w:numId w:val="42"/>
              </w:numPr>
              <w:spacing w:line="276" w:lineRule="auto"/>
              <w:ind w:left="512"/>
              <w:rPr>
                <w:rFonts w:ascii="Calibri" w:hAnsi="Calibri" w:cs="Calibri"/>
                <w:bCs/>
                <w:sz w:val="16"/>
                <w:szCs w:val="16"/>
              </w:rPr>
            </w:pPr>
            <w:r w:rsidRPr="00D148CA">
              <w:rPr>
                <w:rFonts w:ascii="Calibri" w:hAnsi="Calibri" w:cs="Calibri"/>
                <w:b/>
                <w:bCs/>
                <w:sz w:val="16"/>
                <w:szCs w:val="16"/>
              </w:rPr>
              <w:t>Links: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  <w:r w:rsidR="00BA0DEB">
              <w:rPr>
                <w:rFonts w:ascii="Calibri" w:hAnsi="Calibri" w:cs="Calibri"/>
                <w:bCs/>
                <w:sz w:val="16"/>
                <w:szCs w:val="16"/>
              </w:rPr>
              <w:t xml:space="preserve">Verweis auf 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>Posting</w:t>
            </w:r>
            <w:r w:rsidR="00BA0DEB">
              <w:rPr>
                <w:rFonts w:ascii="Calibri" w:hAnsi="Calibri" w:cs="Calibri"/>
                <w:bCs/>
                <w:sz w:val="16"/>
                <w:szCs w:val="16"/>
              </w:rPr>
              <w:t xml:space="preserve"> und Direktlink zum Betriebefinder</w:t>
            </w:r>
            <w:r>
              <w:rPr>
                <w:rFonts w:ascii="Calibri" w:hAnsi="Calibri" w:cs="Calibri"/>
                <w:bCs/>
                <w:sz w:val="16"/>
                <w:szCs w:val="16"/>
              </w:rPr>
              <w:t xml:space="preserve"> </w:t>
            </w:r>
          </w:p>
        </w:tc>
      </w:tr>
    </w:tbl>
    <w:p w14:paraId="3F53E3A1" w14:textId="2B3D4F33" w:rsidR="001D6997" w:rsidRPr="001E55F1" w:rsidRDefault="001D6997" w:rsidP="001449DB">
      <w:pPr>
        <w:spacing w:line="276" w:lineRule="auto"/>
        <w:rPr>
          <w:rFonts w:ascii="Calibri" w:hAnsi="Calibri" w:cs="Calibri"/>
          <w:sz w:val="16"/>
          <w:szCs w:val="16"/>
        </w:rPr>
      </w:pPr>
    </w:p>
    <w:sectPr w:rsidR="001D6997" w:rsidRPr="001E55F1" w:rsidSect="00853C04">
      <w:headerReference w:type="default" r:id="rId21"/>
      <w:footerReference w:type="default" r:id="rId22"/>
      <w:type w:val="continuous"/>
      <w:pgSz w:w="16840" w:h="11900" w:orient="landscape"/>
      <w:pgMar w:top="826" w:right="851" w:bottom="634" w:left="851" w:header="272" w:footer="77" w:gutter="0"/>
      <w:cols w:space="720"/>
      <w:noEndnote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914B56" w14:textId="77777777" w:rsidR="002527DF" w:rsidRDefault="002527DF" w:rsidP="00531E8D">
      <w:r>
        <w:separator/>
      </w:r>
    </w:p>
  </w:endnote>
  <w:endnote w:type="continuationSeparator" w:id="0">
    <w:p w14:paraId="65063D05" w14:textId="77777777" w:rsidR="002527DF" w:rsidRDefault="002527DF" w:rsidP="00531E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ヒラギノ明朝 Pro W3">
    <w:altName w:val="Yu Gothic"/>
    <w:panose1 w:val="02020300000000000000"/>
    <w:charset w:val="80"/>
    <w:family w:val="roman"/>
    <w:pitch w:val="variable"/>
    <w:sig w:usb0="E00002FF" w:usb1="7AC7FFFF" w:usb2="00000012" w:usb3="00000000" w:csb0="0002000D" w:csb1="00000000"/>
  </w:font>
  <w:font w:name="Minion Pro">
    <w:panose1 w:val="020B0604020202020204"/>
    <w:charset w:val="00"/>
    <w:family w:val="roman"/>
    <w:notTrueType/>
    <w:pitch w:val="variable"/>
    <w:sig w:usb0="E00002AF" w:usb1="5000E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TheSansSemiLight-Plain">
    <w:altName w:val="Arial"/>
    <w:panose1 w:val="020B0604020202020204"/>
    <w:charset w:val="00"/>
    <w:family w:val="swiss"/>
    <w:pitch w:val="variable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Open Sans Regular">
    <w:panose1 w:val="020B0604020202020204"/>
    <w:charset w:val="00"/>
    <w:family w:val="roman"/>
    <w:notTrueType/>
    <w:pitch w:val="default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TrebuchetMS">
    <w:altName w:val="Calibri"/>
    <w:panose1 w:val="020B0603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0C279E" w14:textId="77777777" w:rsidR="00DD45AB" w:rsidRPr="005806DE" w:rsidRDefault="00DD45AB" w:rsidP="00BB65C1">
    <w:pPr>
      <w:pStyle w:val="Fuzeile"/>
      <w:jc w:val="right"/>
      <w:rPr>
        <w:rFonts w:ascii="Calibri" w:hAnsi="Calibri" w:cs="Calibri"/>
        <w:sz w:val="16"/>
        <w:szCs w:val="16"/>
      </w:rPr>
    </w:pPr>
    <w:r w:rsidRPr="005806DE">
      <w:rPr>
        <w:rFonts w:ascii="Calibri" w:hAnsi="Calibri" w:cs="Calibri"/>
        <w:sz w:val="16"/>
        <w:szCs w:val="16"/>
      </w:rPr>
      <w:t xml:space="preserve">Seite </w:t>
    </w:r>
    <w:r w:rsidRPr="005806DE">
      <w:rPr>
        <w:rFonts w:ascii="Calibri" w:hAnsi="Calibri" w:cs="Calibri"/>
        <w:sz w:val="16"/>
        <w:szCs w:val="16"/>
      </w:rPr>
      <w:fldChar w:fldCharType="begin"/>
    </w:r>
    <w:r w:rsidRPr="005806DE">
      <w:rPr>
        <w:rFonts w:ascii="Calibri" w:hAnsi="Calibri" w:cs="Calibri"/>
        <w:sz w:val="16"/>
        <w:szCs w:val="16"/>
      </w:rPr>
      <w:instrText xml:space="preserve"> PAGE </w:instrText>
    </w:r>
    <w:r w:rsidRPr="005806DE">
      <w:rPr>
        <w:rFonts w:ascii="Calibri" w:hAnsi="Calibri" w:cs="Calibri"/>
        <w:sz w:val="16"/>
        <w:szCs w:val="16"/>
      </w:rPr>
      <w:fldChar w:fldCharType="separate"/>
    </w:r>
    <w:r w:rsidR="00F431A4">
      <w:rPr>
        <w:rFonts w:ascii="Calibri" w:hAnsi="Calibri" w:cs="Calibri"/>
        <w:noProof/>
        <w:sz w:val="16"/>
        <w:szCs w:val="16"/>
      </w:rPr>
      <w:t>1</w:t>
    </w:r>
    <w:r w:rsidRPr="005806DE">
      <w:rPr>
        <w:rFonts w:ascii="Calibri" w:hAnsi="Calibri" w:cs="Calibri"/>
        <w:sz w:val="16"/>
        <w:szCs w:val="16"/>
      </w:rPr>
      <w:fldChar w:fldCharType="end"/>
    </w:r>
    <w:r w:rsidRPr="005806DE">
      <w:rPr>
        <w:rFonts w:ascii="Calibri" w:hAnsi="Calibri" w:cs="Calibri"/>
        <w:sz w:val="16"/>
        <w:szCs w:val="16"/>
      </w:rPr>
      <w:t xml:space="preserve"> von </w:t>
    </w:r>
    <w:r w:rsidRPr="005806DE">
      <w:rPr>
        <w:rFonts w:ascii="Calibri" w:hAnsi="Calibri" w:cs="Calibri"/>
        <w:sz w:val="16"/>
        <w:szCs w:val="16"/>
      </w:rPr>
      <w:fldChar w:fldCharType="begin"/>
    </w:r>
    <w:r w:rsidRPr="005806DE">
      <w:rPr>
        <w:rFonts w:ascii="Calibri" w:hAnsi="Calibri" w:cs="Calibri"/>
        <w:sz w:val="16"/>
        <w:szCs w:val="16"/>
      </w:rPr>
      <w:instrText xml:space="preserve"> NUMPAGES </w:instrText>
    </w:r>
    <w:r w:rsidRPr="005806DE">
      <w:rPr>
        <w:rFonts w:ascii="Calibri" w:hAnsi="Calibri" w:cs="Calibri"/>
        <w:sz w:val="16"/>
        <w:szCs w:val="16"/>
      </w:rPr>
      <w:fldChar w:fldCharType="separate"/>
    </w:r>
    <w:r w:rsidR="00F431A4">
      <w:rPr>
        <w:rFonts w:ascii="Calibri" w:hAnsi="Calibri" w:cs="Calibri"/>
        <w:noProof/>
        <w:sz w:val="16"/>
        <w:szCs w:val="16"/>
      </w:rPr>
      <w:t>5</w:t>
    </w:r>
    <w:r w:rsidRPr="005806DE">
      <w:rPr>
        <w:rFonts w:ascii="Calibri" w:hAnsi="Calibri" w:cs="Calibri"/>
        <w:sz w:val="16"/>
        <w:szCs w:val="16"/>
      </w:rPr>
      <w:fldChar w:fldCharType="end"/>
    </w:r>
  </w:p>
  <w:p w14:paraId="5378446C" w14:textId="0B8A94A3" w:rsidR="009F7056" w:rsidRPr="001E55F1" w:rsidRDefault="009F7056" w:rsidP="009F7056">
    <w:pPr>
      <w:spacing w:line="276" w:lineRule="auto"/>
      <w:rPr>
        <w:rFonts w:ascii="Calibri" w:hAnsi="Calibri" w:cs="Calibri"/>
        <w:sz w:val="16"/>
        <w:szCs w:val="16"/>
      </w:rPr>
    </w:pPr>
    <w:r w:rsidRPr="001E55F1">
      <w:rPr>
        <w:rFonts w:ascii="Calibri" w:hAnsi="Calibri" w:cs="Calibri"/>
        <w:bCs/>
        <w:sz w:val="16"/>
        <w:szCs w:val="16"/>
      </w:rPr>
      <w:t xml:space="preserve">© </w:t>
    </w:r>
    <w:r w:rsidRPr="001E55F1">
      <w:rPr>
        <w:rFonts w:ascii="Calibri" w:hAnsi="Calibri" w:cs="Calibri"/>
        <w:b/>
        <w:sz w:val="16"/>
        <w:szCs w:val="16"/>
      </w:rPr>
      <w:t xml:space="preserve">jungvornweg GmbH </w:t>
    </w:r>
    <w:r w:rsidRPr="001E55F1">
      <w:rPr>
        <w:rFonts w:ascii="Calibri" w:hAnsi="Calibri" w:cs="Calibri"/>
        <w:sz w:val="16"/>
        <w:szCs w:val="16"/>
      </w:rPr>
      <w:t xml:space="preserve">Kinder- und Jugendkommunikation | </w:t>
    </w:r>
    <w:r>
      <w:rPr>
        <w:rFonts w:ascii="Calibri" w:hAnsi="Calibri" w:cs="Calibri"/>
        <w:sz w:val="16"/>
        <w:szCs w:val="16"/>
      </w:rPr>
      <w:t>Julia Gergely</w:t>
    </w:r>
    <w:r w:rsidRPr="001E55F1">
      <w:rPr>
        <w:rFonts w:ascii="Calibri" w:hAnsi="Calibri" w:cs="Calibri"/>
        <w:sz w:val="16"/>
        <w:szCs w:val="16"/>
      </w:rPr>
      <w:t xml:space="preserve"> (</w:t>
    </w:r>
    <w:r>
      <w:rPr>
        <w:rFonts w:ascii="Calibri" w:hAnsi="Calibri" w:cs="Calibri"/>
        <w:sz w:val="16"/>
        <w:szCs w:val="16"/>
      </w:rPr>
      <w:t>Projektleiterin</w:t>
    </w:r>
    <w:r w:rsidRPr="001E55F1">
      <w:rPr>
        <w:rFonts w:ascii="Calibri" w:hAnsi="Calibri" w:cs="Calibri"/>
        <w:sz w:val="16"/>
        <w:szCs w:val="16"/>
      </w:rPr>
      <w:t xml:space="preserve">) | </w:t>
    </w:r>
    <w:proofErr w:type="spellStart"/>
    <w:r w:rsidRPr="001E55F1">
      <w:rPr>
        <w:rFonts w:ascii="Calibri" w:hAnsi="Calibri" w:cs="Calibri"/>
        <w:sz w:val="16"/>
        <w:szCs w:val="16"/>
      </w:rPr>
      <w:t>Loschwitzer</w:t>
    </w:r>
    <w:proofErr w:type="spellEnd"/>
    <w:r w:rsidRPr="001E55F1">
      <w:rPr>
        <w:rFonts w:ascii="Calibri" w:hAnsi="Calibri" w:cs="Calibri"/>
        <w:sz w:val="16"/>
        <w:szCs w:val="16"/>
      </w:rPr>
      <w:t xml:space="preserve"> Straße 13 | 01309 Dresden | 0351 65698400 | www.jungvornweg.de</w:t>
    </w:r>
    <w:r w:rsidRPr="001E55F1">
      <w:rPr>
        <w:rFonts w:ascii="Calibri" w:hAnsi="Calibri" w:cs="Calibri"/>
        <w:color w:val="002060"/>
        <w:sz w:val="16"/>
        <w:szCs w:val="16"/>
      </w:rPr>
      <w:br w:type="page"/>
    </w:r>
  </w:p>
  <w:p w14:paraId="3558BD7F" w14:textId="77777777" w:rsidR="00DD45AB" w:rsidRDefault="00DD45AB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1299D7" w14:textId="77777777" w:rsidR="002527DF" w:rsidRDefault="002527DF" w:rsidP="00531E8D">
      <w:r>
        <w:separator/>
      </w:r>
    </w:p>
  </w:footnote>
  <w:footnote w:type="continuationSeparator" w:id="0">
    <w:p w14:paraId="6A9A0F9C" w14:textId="77777777" w:rsidR="002527DF" w:rsidRDefault="002527DF" w:rsidP="00531E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6192B" w14:textId="310DA4E2" w:rsidR="00DD45AB" w:rsidRPr="001B6094" w:rsidRDefault="00DD45AB" w:rsidP="001B6094">
    <w:pPr>
      <w:pStyle w:val="Kopfzeile"/>
      <w:tabs>
        <w:tab w:val="left" w:pos="6272"/>
        <w:tab w:val="right" w:pos="8561"/>
        <w:tab w:val="right" w:pos="9923"/>
      </w:tabs>
      <w:ind w:right="-7"/>
      <w:jc w:val="right"/>
      <w:rPr>
        <w:rFonts w:ascii="Minion Pro" w:hAnsi="Minion Pro"/>
      </w:rPr>
    </w:pPr>
    <w:r>
      <w:rPr>
        <w:rFonts w:ascii="Minion Pro" w:hAnsi="Minion Pro"/>
      </w:rPr>
      <w:t xml:space="preserve"> </w:t>
    </w:r>
    <w:r w:rsidRPr="008964F3">
      <w:rPr>
        <w:rFonts w:ascii="Calibri" w:hAnsi="Calibri" w:cs="Calibri"/>
        <w:b/>
        <w:bCs/>
        <w:sz w:val="16"/>
        <w:szCs w:val="16"/>
      </w:rPr>
      <w:t>SOCIAL MEDIA KIT</w:t>
    </w:r>
    <w:r w:rsidRPr="005806DE">
      <w:rPr>
        <w:rFonts w:ascii="Calibri" w:hAnsi="Calibri" w:cs="Calibri"/>
        <w:sz w:val="16"/>
        <w:szCs w:val="16"/>
      </w:rPr>
      <w:t xml:space="preserve"> </w:t>
    </w:r>
    <w:r w:rsidR="005828AD" w:rsidRPr="0035498E">
      <w:rPr>
        <w:rFonts w:ascii="Calibri" w:hAnsi="Calibri" w:cs="Calibri"/>
        <w:sz w:val="16"/>
        <w:szCs w:val="16"/>
      </w:rPr>
      <w:t xml:space="preserve">Kampagne </w:t>
    </w:r>
    <w:r w:rsidR="0022649C">
      <w:rPr>
        <w:rFonts w:ascii="Calibri" w:hAnsi="Calibri" w:cs="Calibri"/>
        <w:sz w:val="16"/>
        <w:szCs w:val="16"/>
      </w:rPr>
      <w:t>BETRIEBEFINDER</w:t>
    </w:r>
    <w:r w:rsidR="009F7056">
      <w:rPr>
        <w:rFonts w:ascii="Calibri" w:hAnsi="Calibri" w:cs="Calibri"/>
        <w:sz w:val="16"/>
        <w:szCs w:val="16"/>
      </w:rPr>
      <w:tab/>
    </w:r>
    <w:r w:rsidR="005828AD">
      <w:rPr>
        <w:rFonts w:ascii="Calibri" w:hAnsi="Calibri" w:cs="Calibri"/>
        <w:sz w:val="16"/>
        <w:szCs w:val="16"/>
      </w:rPr>
      <w:t xml:space="preserve"> </w:t>
    </w:r>
    <w:r w:rsidR="0035498E" w:rsidRPr="005806DE">
      <w:rPr>
        <w:rFonts w:ascii="Calibri" w:hAnsi="Calibri" w:cs="Calibri"/>
        <w:sz w:val="16"/>
        <w:szCs w:val="16"/>
      </w:rPr>
      <w:t>|</w:t>
    </w:r>
    <w:r w:rsidR="0035498E">
      <w:rPr>
        <w:rFonts w:ascii="Calibri" w:hAnsi="Calibri" w:cs="Calibri"/>
        <w:sz w:val="16"/>
        <w:szCs w:val="16"/>
      </w:rPr>
      <w:t xml:space="preserve"> </w:t>
    </w:r>
    <w:r w:rsidR="005828AD" w:rsidRPr="005828AD">
      <w:rPr>
        <w:rFonts w:ascii="Calibri" w:hAnsi="Calibri" w:cs="Calibri"/>
        <w:bCs/>
        <w:sz w:val="16"/>
        <w:szCs w:val="16"/>
      </w:rPr>
      <w:t xml:space="preserve">ZDK – </w:t>
    </w:r>
    <w:proofErr w:type="spellStart"/>
    <w:r w:rsidR="005828AD" w:rsidRPr="005828AD">
      <w:rPr>
        <w:rFonts w:ascii="Calibri" w:hAnsi="Calibri" w:cs="Calibri"/>
        <w:bCs/>
        <w:sz w:val="16"/>
        <w:szCs w:val="16"/>
      </w:rPr>
      <w:t>AutoBerufe</w:t>
    </w:r>
    <w:proofErr w:type="spellEnd"/>
    <w:r w:rsidR="005828AD" w:rsidRPr="005828AD">
      <w:rPr>
        <w:rFonts w:ascii="Calibri" w:hAnsi="Calibri" w:cs="Calibri"/>
        <w:bCs/>
        <w:sz w:val="16"/>
        <w:szCs w:val="16"/>
      </w:rPr>
      <w:t xml:space="preserve"> </w:t>
    </w:r>
    <w:r w:rsidRPr="005806DE">
      <w:rPr>
        <w:rFonts w:ascii="Calibri" w:hAnsi="Calibri" w:cs="Calibri"/>
        <w:sz w:val="16"/>
        <w:szCs w:val="16"/>
      </w:rPr>
      <w:t xml:space="preserve">| </w:t>
    </w:r>
    <w:r w:rsidR="00CF3863">
      <w:rPr>
        <w:rFonts w:ascii="Calibri" w:hAnsi="Calibri" w:cs="Calibri"/>
        <w:sz w:val="16"/>
        <w:szCs w:val="16"/>
      </w:rPr>
      <w:t>06</w:t>
    </w:r>
    <w:r w:rsidRPr="005806DE">
      <w:rPr>
        <w:rFonts w:ascii="Calibri" w:hAnsi="Calibri" w:cs="Calibri"/>
        <w:sz w:val="16"/>
        <w:szCs w:val="16"/>
      </w:rPr>
      <w:t>.</w:t>
    </w:r>
    <w:r w:rsidR="0022649C">
      <w:rPr>
        <w:rFonts w:ascii="Calibri" w:hAnsi="Calibri" w:cs="Calibri"/>
        <w:sz w:val="16"/>
        <w:szCs w:val="16"/>
      </w:rPr>
      <w:t>0</w:t>
    </w:r>
    <w:r w:rsidR="00CF3863">
      <w:rPr>
        <w:rFonts w:ascii="Calibri" w:hAnsi="Calibri" w:cs="Calibri"/>
        <w:sz w:val="16"/>
        <w:szCs w:val="16"/>
      </w:rPr>
      <w:t>5</w:t>
    </w:r>
    <w:r w:rsidR="0035498E">
      <w:rPr>
        <w:rFonts w:ascii="Calibri" w:hAnsi="Calibri" w:cs="Calibri"/>
        <w:sz w:val="16"/>
        <w:szCs w:val="16"/>
      </w:rPr>
      <w:t>.202</w:t>
    </w:r>
    <w:r w:rsidR="0022649C">
      <w:rPr>
        <w:rFonts w:ascii="Calibri" w:hAnsi="Calibri" w:cs="Calibri"/>
        <w:sz w:val="16"/>
        <w:szCs w:val="16"/>
      </w:rPr>
      <w:t>2</w:t>
    </w:r>
    <w:r w:rsidRPr="005806DE">
      <w:rPr>
        <w:rFonts w:ascii="Calibri" w:hAnsi="Calibri" w:cs="Calibri"/>
        <w:sz w:val="16"/>
        <w:szCs w:val="16"/>
      </w:rPr>
      <w:t xml:space="preserve"> |</w:t>
    </w:r>
    <w:r>
      <w:rPr>
        <w:rFonts w:ascii="Helvetica" w:hAnsi="Helvetica"/>
        <w:sz w:val="16"/>
        <w:szCs w:val="16"/>
      </w:rPr>
      <w:t xml:space="preserve"> </w:t>
    </w:r>
    <w:r w:rsidRPr="000B276C">
      <w:rPr>
        <w:rFonts w:ascii="Minion Pro" w:hAnsi="Minion Pro"/>
        <w:b/>
        <w:i/>
      </w:rPr>
      <w:t>jungvornweg</w:t>
    </w:r>
  </w:p>
  <w:p w14:paraId="0010439E" w14:textId="77777777" w:rsidR="00DD45AB" w:rsidRDefault="00DD45AB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3BD2148"/>
    <w:multiLevelType w:val="hybridMultilevel"/>
    <w:tmpl w:val="0650A080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64E38"/>
    <w:multiLevelType w:val="hybridMultilevel"/>
    <w:tmpl w:val="19CCFF06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B15344"/>
    <w:multiLevelType w:val="hybridMultilevel"/>
    <w:tmpl w:val="3BCECEAC"/>
    <w:lvl w:ilvl="0" w:tplc="0F5A6A5A">
      <w:start w:val="2"/>
      <w:numFmt w:val="bullet"/>
      <w:lvlText w:val="–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6B73EE1"/>
    <w:multiLevelType w:val="hybridMultilevel"/>
    <w:tmpl w:val="89B2E98C"/>
    <w:lvl w:ilvl="0" w:tplc="6D6EA1B0">
      <w:start w:val="1"/>
      <w:numFmt w:val="bullet"/>
      <w:lvlText w:val="-"/>
      <w:lvlJc w:val="left"/>
      <w:pPr>
        <w:ind w:left="720" w:hanging="360"/>
      </w:pPr>
      <w:rPr>
        <w:rFonts w:ascii="Minion Pro" w:eastAsiaTheme="minorEastAsia" w:hAnsi="Minion Pro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0A2B19"/>
    <w:multiLevelType w:val="hybridMultilevel"/>
    <w:tmpl w:val="243C9B9C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9606AFE"/>
    <w:multiLevelType w:val="hybridMultilevel"/>
    <w:tmpl w:val="C3C27CBC"/>
    <w:lvl w:ilvl="0" w:tplc="22AEEAE0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BE1565B"/>
    <w:multiLevelType w:val="hybridMultilevel"/>
    <w:tmpl w:val="4BE8761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BF56380"/>
    <w:multiLevelType w:val="hybridMultilevel"/>
    <w:tmpl w:val="E6CCA6C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5C48E8"/>
    <w:multiLevelType w:val="hybridMultilevel"/>
    <w:tmpl w:val="9410B4FC"/>
    <w:lvl w:ilvl="0" w:tplc="50C4DA84">
      <w:start w:val="5"/>
      <w:numFmt w:val="bullet"/>
      <w:lvlText w:val="•"/>
      <w:lvlJc w:val="left"/>
      <w:pPr>
        <w:ind w:left="720" w:hanging="360"/>
      </w:pPr>
      <w:rPr>
        <w:rFonts w:ascii="Helvetica" w:eastAsiaTheme="minorEastAsia" w:hAnsi="Helvetic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1262339"/>
    <w:multiLevelType w:val="hybridMultilevel"/>
    <w:tmpl w:val="08061232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2272677"/>
    <w:multiLevelType w:val="hybridMultilevel"/>
    <w:tmpl w:val="CB76E19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77817C5"/>
    <w:multiLevelType w:val="hybridMultilevel"/>
    <w:tmpl w:val="42263564"/>
    <w:lvl w:ilvl="0" w:tplc="287A562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6C02B8"/>
    <w:multiLevelType w:val="hybridMultilevel"/>
    <w:tmpl w:val="FB74206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EE852F7"/>
    <w:multiLevelType w:val="hybridMultilevel"/>
    <w:tmpl w:val="1DD4D48C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440A4E"/>
    <w:multiLevelType w:val="hybridMultilevel"/>
    <w:tmpl w:val="067AE59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8B794F"/>
    <w:multiLevelType w:val="hybridMultilevel"/>
    <w:tmpl w:val="018CAFF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9F27282">
      <w:numFmt w:val="bullet"/>
      <w:lvlText w:val="–"/>
      <w:lvlJc w:val="left"/>
      <w:pPr>
        <w:ind w:left="1440" w:hanging="360"/>
      </w:pPr>
      <w:rPr>
        <w:rFonts w:ascii="Calibri" w:eastAsiaTheme="minorEastAsia" w:hAnsi="Calibri" w:cs="Calibri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9E77D0"/>
    <w:multiLevelType w:val="hybridMultilevel"/>
    <w:tmpl w:val="5EAC4F5A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EC76EE"/>
    <w:multiLevelType w:val="hybridMultilevel"/>
    <w:tmpl w:val="C0B20E4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7A3498A"/>
    <w:multiLevelType w:val="hybridMultilevel"/>
    <w:tmpl w:val="BE322998"/>
    <w:lvl w:ilvl="0" w:tplc="9A202402">
      <w:numFmt w:val="bullet"/>
      <w:lvlText w:val="–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D6667FB"/>
    <w:multiLevelType w:val="hybridMultilevel"/>
    <w:tmpl w:val="BA92EA7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1D57825"/>
    <w:multiLevelType w:val="hybridMultilevel"/>
    <w:tmpl w:val="00F054C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A45F6C"/>
    <w:multiLevelType w:val="hybridMultilevel"/>
    <w:tmpl w:val="EAE878B6"/>
    <w:lvl w:ilvl="0" w:tplc="989AB41A">
      <w:start w:val="1"/>
      <w:numFmt w:val="decimal"/>
      <w:lvlText w:val="%1."/>
      <w:lvlJc w:val="left"/>
      <w:pPr>
        <w:ind w:left="1060" w:hanging="70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5EF419C"/>
    <w:multiLevelType w:val="hybridMultilevel"/>
    <w:tmpl w:val="5B461F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370ECC"/>
    <w:multiLevelType w:val="hybridMultilevel"/>
    <w:tmpl w:val="837A45F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8957098"/>
    <w:multiLevelType w:val="hybridMultilevel"/>
    <w:tmpl w:val="84068380"/>
    <w:lvl w:ilvl="0" w:tplc="0F5A6A5A">
      <w:start w:val="2"/>
      <w:numFmt w:val="bullet"/>
      <w:lvlText w:val="–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92D2F5A"/>
    <w:multiLevelType w:val="hybridMultilevel"/>
    <w:tmpl w:val="CB5E5B2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CC34E2B"/>
    <w:multiLevelType w:val="hybridMultilevel"/>
    <w:tmpl w:val="2382A218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024365"/>
    <w:multiLevelType w:val="hybridMultilevel"/>
    <w:tmpl w:val="59CEBFE6"/>
    <w:lvl w:ilvl="0" w:tplc="171CF26A">
      <w:start w:val="5"/>
      <w:numFmt w:val="bullet"/>
      <w:lvlText w:val="•"/>
      <w:lvlJc w:val="left"/>
      <w:pPr>
        <w:ind w:left="720" w:hanging="360"/>
      </w:pPr>
      <w:rPr>
        <w:rFonts w:ascii="Helvetica" w:eastAsiaTheme="minorEastAsia" w:hAnsi="Helvetic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D9055F"/>
    <w:multiLevelType w:val="hybridMultilevel"/>
    <w:tmpl w:val="1DE432FC"/>
    <w:lvl w:ilvl="0" w:tplc="414C61C4">
      <w:numFmt w:val="bullet"/>
      <w:lvlText w:val="–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8B2153"/>
    <w:multiLevelType w:val="hybridMultilevel"/>
    <w:tmpl w:val="46FA764C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82E40A1"/>
    <w:multiLevelType w:val="hybridMultilevel"/>
    <w:tmpl w:val="255A679E"/>
    <w:lvl w:ilvl="0" w:tplc="62665C1C">
      <w:numFmt w:val="bullet"/>
      <w:lvlText w:val="-"/>
      <w:lvlJc w:val="left"/>
      <w:pPr>
        <w:ind w:left="720" w:hanging="360"/>
      </w:pPr>
      <w:rPr>
        <w:rFonts w:ascii="Helvetica" w:eastAsiaTheme="minorEastAsia" w:hAnsi="Helvetic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CDD7907"/>
    <w:multiLevelType w:val="hybridMultilevel"/>
    <w:tmpl w:val="B48AB512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7165B3"/>
    <w:multiLevelType w:val="hybridMultilevel"/>
    <w:tmpl w:val="C2CCBD1C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63B4DF4"/>
    <w:multiLevelType w:val="hybridMultilevel"/>
    <w:tmpl w:val="B1C453EA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BCE49CB"/>
    <w:multiLevelType w:val="hybridMultilevel"/>
    <w:tmpl w:val="7B086D5E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B153BB"/>
    <w:multiLevelType w:val="hybridMultilevel"/>
    <w:tmpl w:val="54AA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762B19"/>
    <w:multiLevelType w:val="hybridMultilevel"/>
    <w:tmpl w:val="441AEA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036316"/>
    <w:multiLevelType w:val="hybridMultilevel"/>
    <w:tmpl w:val="09B27518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6B6C9E"/>
    <w:multiLevelType w:val="hybridMultilevel"/>
    <w:tmpl w:val="80EAEE4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E8120EC"/>
    <w:multiLevelType w:val="hybridMultilevel"/>
    <w:tmpl w:val="2B70E422"/>
    <w:lvl w:ilvl="0" w:tplc="22AEEAE0">
      <w:start w:val="1"/>
      <w:numFmt w:val="upperRoman"/>
      <w:lvlText w:val="%1)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F2661E3"/>
    <w:multiLevelType w:val="hybridMultilevel"/>
    <w:tmpl w:val="F71A35D2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2946C18"/>
    <w:multiLevelType w:val="hybridMultilevel"/>
    <w:tmpl w:val="5928B844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6B797D"/>
    <w:multiLevelType w:val="hybridMultilevel"/>
    <w:tmpl w:val="EB9E9CE8"/>
    <w:lvl w:ilvl="0" w:tplc="34228DD4">
      <w:numFmt w:val="bullet"/>
      <w:lvlText w:val="–"/>
      <w:lvlJc w:val="left"/>
      <w:pPr>
        <w:ind w:left="720" w:hanging="360"/>
      </w:pPr>
      <w:rPr>
        <w:rFonts w:ascii="Helvetica" w:eastAsiaTheme="minorEastAsia" w:hAnsi="Helvetic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D366773"/>
    <w:multiLevelType w:val="hybridMultilevel"/>
    <w:tmpl w:val="8794C672"/>
    <w:lvl w:ilvl="0" w:tplc="0F5A6A5A">
      <w:start w:val="2"/>
      <w:numFmt w:val="bullet"/>
      <w:lvlText w:val="–"/>
      <w:lvlJc w:val="left"/>
      <w:pPr>
        <w:ind w:left="720" w:hanging="360"/>
      </w:pPr>
      <w:rPr>
        <w:rFonts w:ascii="Helvetica" w:eastAsiaTheme="minorEastAsia" w:hAnsi="Helvetica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B504F5"/>
    <w:multiLevelType w:val="hybridMultilevel"/>
    <w:tmpl w:val="A4E6B700"/>
    <w:lvl w:ilvl="0" w:tplc="F556A60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9412632">
    <w:abstractNumId w:val="8"/>
  </w:num>
  <w:num w:numId="2" w16cid:durableId="1103691956">
    <w:abstractNumId w:val="13"/>
  </w:num>
  <w:num w:numId="3" w16cid:durableId="187303672">
    <w:abstractNumId w:val="24"/>
  </w:num>
  <w:num w:numId="4" w16cid:durableId="588581150">
    <w:abstractNumId w:val="4"/>
  </w:num>
  <w:num w:numId="5" w16cid:durableId="1755205337">
    <w:abstractNumId w:val="21"/>
  </w:num>
  <w:num w:numId="6" w16cid:durableId="1370690479">
    <w:abstractNumId w:val="14"/>
  </w:num>
  <w:num w:numId="7" w16cid:durableId="2041585873">
    <w:abstractNumId w:val="34"/>
  </w:num>
  <w:num w:numId="8" w16cid:durableId="1836411189">
    <w:abstractNumId w:val="29"/>
  </w:num>
  <w:num w:numId="9" w16cid:durableId="1838764546">
    <w:abstractNumId w:val="15"/>
  </w:num>
  <w:num w:numId="10" w16cid:durableId="762143698">
    <w:abstractNumId w:val="10"/>
  </w:num>
  <w:num w:numId="11" w16cid:durableId="993072094">
    <w:abstractNumId w:val="44"/>
  </w:num>
  <w:num w:numId="12" w16cid:durableId="2011374045">
    <w:abstractNumId w:val="3"/>
  </w:num>
  <w:num w:numId="13" w16cid:durableId="1595549814">
    <w:abstractNumId w:val="25"/>
  </w:num>
  <w:num w:numId="14" w16cid:durableId="1521696108">
    <w:abstractNumId w:val="20"/>
  </w:num>
  <w:num w:numId="15" w16cid:durableId="1834760619">
    <w:abstractNumId w:val="26"/>
  </w:num>
  <w:num w:numId="16" w16cid:durableId="629283803">
    <w:abstractNumId w:val="43"/>
  </w:num>
  <w:num w:numId="17" w16cid:durableId="453641184">
    <w:abstractNumId w:val="39"/>
  </w:num>
  <w:num w:numId="18" w16cid:durableId="1296715919">
    <w:abstractNumId w:val="12"/>
  </w:num>
  <w:num w:numId="19" w16cid:durableId="101923076">
    <w:abstractNumId w:val="42"/>
  </w:num>
  <w:num w:numId="20" w16cid:durableId="1833445078">
    <w:abstractNumId w:val="31"/>
  </w:num>
  <w:num w:numId="21" w16cid:durableId="1827089816">
    <w:abstractNumId w:val="35"/>
  </w:num>
  <w:num w:numId="22" w16cid:durableId="420882323">
    <w:abstractNumId w:val="7"/>
  </w:num>
  <w:num w:numId="23" w16cid:durableId="1731466354">
    <w:abstractNumId w:val="36"/>
  </w:num>
  <w:num w:numId="24" w16cid:durableId="1688409015">
    <w:abstractNumId w:val="41"/>
  </w:num>
  <w:num w:numId="25" w16cid:durableId="262618282">
    <w:abstractNumId w:val="5"/>
  </w:num>
  <w:num w:numId="26" w16cid:durableId="70202558">
    <w:abstractNumId w:val="40"/>
  </w:num>
  <w:num w:numId="27" w16cid:durableId="785581496">
    <w:abstractNumId w:val="6"/>
  </w:num>
  <w:num w:numId="28" w16cid:durableId="731926546">
    <w:abstractNumId w:val="37"/>
  </w:num>
  <w:num w:numId="29" w16cid:durableId="1921479801">
    <w:abstractNumId w:val="2"/>
  </w:num>
  <w:num w:numId="30" w16cid:durableId="12153498">
    <w:abstractNumId w:val="28"/>
  </w:num>
  <w:num w:numId="31" w16cid:durableId="1818644020">
    <w:abstractNumId w:val="23"/>
  </w:num>
  <w:num w:numId="32" w16cid:durableId="1275594547">
    <w:abstractNumId w:val="17"/>
  </w:num>
  <w:num w:numId="33" w16cid:durableId="1235579601">
    <w:abstractNumId w:val="30"/>
  </w:num>
  <w:num w:numId="34" w16cid:durableId="342827322">
    <w:abstractNumId w:val="9"/>
  </w:num>
  <w:num w:numId="35" w16cid:durableId="1595554556">
    <w:abstractNumId w:val="32"/>
  </w:num>
  <w:num w:numId="36" w16cid:durableId="953483317">
    <w:abstractNumId w:val="11"/>
  </w:num>
  <w:num w:numId="37" w16cid:durableId="1935743205">
    <w:abstractNumId w:val="27"/>
  </w:num>
  <w:num w:numId="38" w16cid:durableId="652217797">
    <w:abstractNumId w:val="18"/>
  </w:num>
  <w:num w:numId="39" w16cid:durableId="798182499">
    <w:abstractNumId w:val="22"/>
  </w:num>
  <w:num w:numId="40" w16cid:durableId="147865619">
    <w:abstractNumId w:val="45"/>
  </w:num>
  <w:num w:numId="41" w16cid:durableId="404762538">
    <w:abstractNumId w:val="19"/>
  </w:num>
  <w:num w:numId="42" w16cid:durableId="699546458">
    <w:abstractNumId w:val="1"/>
  </w:num>
  <w:num w:numId="43" w16cid:durableId="2088769925">
    <w:abstractNumId w:val="16"/>
  </w:num>
  <w:num w:numId="44" w16cid:durableId="322902085">
    <w:abstractNumId w:val="33"/>
  </w:num>
  <w:num w:numId="45" w16cid:durableId="1129859619">
    <w:abstractNumId w:val="38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proofState w:spelling="clean" w:grammar="clean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650D"/>
    <w:rsid w:val="00000F43"/>
    <w:rsid w:val="00001771"/>
    <w:rsid w:val="00002537"/>
    <w:rsid w:val="00006D7F"/>
    <w:rsid w:val="0001099C"/>
    <w:rsid w:val="0001149A"/>
    <w:rsid w:val="000122EA"/>
    <w:rsid w:val="00012691"/>
    <w:rsid w:val="0002080D"/>
    <w:rsid w:val="00022326"/>
    <w:rsid w:val="000223C9"/>
    <w:rsid w:val="00022849"/>
    <w:rsid w:val="00025714"/>
    <w:rsid w:val="00030870"/>
    <w:rsid w:val="00030DC5"/>
    <w:rsid w:val="00033708"/>
    <w:rsid w:val="00035BC4"/>
    <w:rsid w:val="000457CC"/>
    <w:rsid w:val="00046409"/>
    <w:rsid w:val="00051C0E"/>
    <w:rsid w:val="00051C83"/>
    <w:rsid w:val="00052010"/>
    <w:rsid w:val="00052FC2"/>
    <w:rsid w:val="000550AF"/>
    <w:rsid w:val="00060BDD"/>
    <w:rsid w:val="000647CE"/>
    <w:rsid w:val="0007493E"/>
    <w:rsid w:val="000750A3"/>
    <w:rsid w:val="00075695"/>
    <w:rsid w:val="000762AC"/>
    <w:rsid w:val="00077C69"/>
    <w:rsid w:val="00080C2D"/>
    <w:rsid w:val="000821E7"/>
    <w:rsid w:val="000821EA"/>
    <w:rsid w:val="000833EE"/>
    <w:rsid w:val="000874FE"/>
    <w:rsid w:val="000907C3"/>
    <w:rsid w:val="0009120A"/>
    <w:rsid w:val="00092042"/>
    <w:rsid w:val="00092ED6"/>
    <w:rsid w:val="0009514C"/>
    <w:rsid w:val="00096ABE"/>
    <w:rsid w:val="000B00F1"/>
    <w:rsid w:val="000B1B0C"/>
    <w:rsid w:val="000B276C"/>
    <w:rsid w:val="000B4980"/>
    <w:rsid w:val="000B5A41"/>
    <w:rsid w:val="000B6F8F"/>
    <w:rsid w:val="000C30B2"/>
    <w:rsid w:val="000C4884"/>
    <w:rsid w:val="000C587D"/>
    <w:rsid w:val="000C732C"/>
    <w:rsid w:val="000D0291"/>
    <w:rsid w:val="000D101B"/>
    <w:rsid w:val="000D399A"/>
    <w:rsid w:val="000D56AD"/>
    <w:rsid w:val="000D6117"/>
    <w:rsid w:val="000D65B9"/>
    <w:rsid w:val="000E21E6"/>
    <w:rsid w:val="000E4784"/>
    <w:rsid w:val="000F1227"/>
    <w:rsid w:val="000F4C03"/>
    <w:rsid w:val="00106443"/>
    <w:rsid w:val="00107984"/>
    <w:rsid w:val="00111F43"/>
    <w:rsid w:val="0011232F"/>
    <w:rsid w:val="001139D1"/>
    <w:rsid w:val="0011563C"/>
    <w:rsid w:val="00121636"/>
    <w:rsid w:val="00122D06"/>
    <w:rsid w:val="00125086"/>
    <w:rsid w:val="001253C7"/>
    <w:rsid w:val="00127BFC"/>
    <w:rsid w:val="00142CB5"/>
    <w:rsid w:val="00144467"/>
    <w:rsid w:val="001449DB"/>
    <w:rsid w:val="001452B6"/>
    <w:rsid w:val="00145EC7"/>
    <w:rsid w:val="00153DED"/>
    <w:rsid w:val="00154266"/>
    <w:rsid w:val="00157B52"/>
    <w:rsid w:val="00161296"/>
    <w:rsid w:val="00161C95"/>
    <w:rsid w:val="00163A65"/>
    <w:rsid w:val="00164296"/>
    <w:rsid w:val="001660B7"/>
    <w:rsid w:val="00167192"/>
    <w:rsid w:val="00170802"/>
    <w:rsid w:val="00170DC3"/>
    <w:rsid w:val="0017591A"/>
    <w:rsid w:val="001813A3"/>
    <w:rsid w:val="00181FF7"/>
    <w:rsid w:val="00182CC7"/>
    <w:rsid w:val="00183D09"/>
    <w:rsid w:val="001854C5"/>
    <w:rsid w:val="0018721D"/>
    <w:rsid w:val="001959FD"/>
    <w:rsid w:val="00195C15"/>
    <w:rsid w:val="0019649B"/>
    <w:rsid w:val="00197B76"/>
    <w:rsid w:val="001B6094"/>
    <w:rsid w:val="001C5F2C"/>
    <w:rsid w:val="001C79D9"/>
    <w:rsid w:val="001D099C"/>
    <w:rsid w:val="001D5B61"/>
    <w:rsid w:val="001D614D"/>
    <w:rsid w:val="001D6997"/>
    <w:rsid w:val="001E01B5"/>
    <w:rsid w:val="001E2F51"/>
    <w:rsid w:val="001E31D6"/>
    <w:rsid w:val="001E55F1"/>
    <w:rsid w:val="001E732A"/>
    <w:rsid w:val="001E7433"/>
    <w:rsid w:val="001F0F98"/>
    <w:rsid w:val="001F67C8"/>
    <w:rsid w:val="001F6FCA"/>
    <w:rsid w:val="0020274B"/>
    <w:rsid w:val="00203358"/>
    <w:rsid w:val="00206398"/>
    <w:rsid w:val="00206E3E"/>
    <w:rsid w:val="00207A50"/>
    <w:rsid w:val="002101DF"/>
    <w:rsid w:val="00220916"/>
    <w:rsid w:val="002211FF"/>
    <w:rsid w:val="00221D1E"/>
    <w:rsid w:val="00224DF3"/>
    <w:rsid w:val="0022649C"/>
    <w:rsid w:val="0024426B"/>
    <w:rsid w:val="00244BE6"/>
    <w:rsid w:val="002454E6"/>
    <w:rsid w:val="00246C2D"/>
    <w:rsid w:val="002527DF"/>
    <w:rsid w:val="00252891"/>
    <w:rsid w:val="002557F5"/>
    <w:rsid w:val="00264387"/>
    <w:rsid w:val="00265096"/>
    <w:rsid w:val="00272329"/>
    <w:rsid w:val="00273BCD"/>
    <w:rsid w:val="00275BAE"/>
    <w:rsid w:val="00287446"/>
    <w:rsid w:val="00290338"/>
    <w:rsid w:val="00297C79"/>
    <w:rsid w:val="002A03E9"/>
    <w:rsid w:val="002A38BD"/>
    <w:rsid w:val="002A71A5"/>
    <w:rsid w:val="002B0830"/>
    <w:rsid w:val="002B0AFB"/>
    <w:rsid w:val="002B1048"/>
    <w:rsid w:val="002B2EB9"/>
    <w:rsid w:val="002B332B"/>
    <w:rsid w:val="002B3E21"/>
    <w:rsid w:val="002B4683"/>
    <w:rsid w:val="002B561D"/>
    <w:rsid w:val="002B67CF"/>
    <w:rsid w:val="002C2000"/>
    <w:rsid w:val="002C372E"/>
    <w:rsid w:val="002C6359"/>
    <w:rsid w:val="002D035A"/>
    <w:rsid w:val="002D1B34"/>
    <w:rsid w:val="002D31C2"/>
    <w:rsid w:val="002D57E0"/>
    <w:rsid w:val="002D693A"/>
    <w:rsid w:val="002E2565"/>
    <w:rsid w:val="002E2FE1"/>
    <w:rsid w:val="002E7139"/>
    <w:rsid w:val="002E7841"/>
    <w:rsid w:val="002F222A"/>
    <w:rsid w:val="002F4709"/>
    <w:rsid w:val="002F78A1"/>
    <w:rsid w:val="002F7B9A"/>
    <w:rsid w:val="00303D1D"/>
    <w:rsid w:val="003057D8"/>
    <w:rsid w:val="00306B2A"/>
    <w:rsid w:val="00307467"/>
    <w:rsid w:val="003079DB"/>
    <w:rsid w:val="00307D18"/>
    <w:rsid w:val="0031440F"/>
    <w:rsid w:val="00320C50"/>
    <w:rsid w:val="00321CE5"/>
    <w:rsid w:val="00322319"/>
    <w:rsid w:val="00324A73"/>
    <w:rsid w:val="003264F9"/>
    <w:rsid w:val="00327B97"/>
    <w:rsid w:val="00331C63"/>
    <w:rsid w:val="00335622"/>
    <w:rsid w:val="003359A2"/>
    <w:rsid w:val="003372AB"/>
    <w:rsid w:val="0034040B"/>
    <w:rsid w:val="00341399"/>
    <w:rsid w:val="00344ADD"/>
    <w:rsid w:val="00344D04"/>
    <w:rsid w:val="003507FA"/>
    <w:rsid w:val="00350E2D"/>
    <w:rsid w:val="00351E7D"/>
    <w:rsid w:val="0035498E"/>
    <w:rsid w:val="00354AEE"/>
    <w:rsid w:val="0036155A"/>
    <w:rsid w:val="003631C4"/>
    <w:rsid w:val="00363F86"/>
    <w:rsid w:val="00365EC4"/>
    <w:rsid w:val="00366D49"/>
    <w:rsid w:val="003721D0"/>
    <w:rsid w:val="0037521E"/>
    <w:rsid w:val="003805CF"/>
    <w:rsid w:val="00380E39"/>
    <w:rsid w:val="003819C0"/>
    <w:rsid w:val="003830EF"/>
    <w:rsid w:val="00384880"/>
    <w:rsid w:val="0039030A"/>
    <w:rsid w:val="00391A6A"/>
    <w:rsid w:val="003A3B62"/>
    <w:rsid w:val="003B141B"/>
    <w:rsid w:val="003B4E1A"/>
    <w:rsid w:val="003C0DEE"/>
    <w:rsid w:val="003D4952"/>
    <w:rsid w:val="003D6A92"/>
    <w:rsid w:val="003E1944"/>
    <w:rsid w:val="003E6015"/>
    <w:rsid w:val="003E75E8"/>
    <w:rsid w:val="003F089F"/>
    <w:rsid w:val="003F136C"/>
    <w:rsid w:val="003F2F9E"/>
    <w:rsid w:val="003F48E8"/>
    <w:rsid w:val="003F64AA"/>
    <w:rsid w:val="003F6F23"/>
    <w:rsid w:val="00401F06"/>
    <w:rsid w:val="00402D09"/>
    <w:rsid w:val="00403111"/>
    <w:rsid w:val="00404FE9"/>
    <w:rsid w:val="00412BC7"/>
    <w:rsid w:val="00414D4E"/>
    <w:rsid w:val="0041568F"/>
    <w:rsid w:val="00417ED6"/>
    <w:rsid w:val="004222FD"/>
    <w:rsid w:val="00423331"/>
    <w:rsid w:val="004237E1"/>
    <w:rsid w:val="00426F05"/>
    <w:rsid w:val="00434892"/>
    <w:rsid w:val="00440EB7"/>
    <w:rsid w:val="004414BE"/>
    <w:rsid w:val="004450AB"/>
    <w:rsid w:val="00445CD4"/>
    <w:rsid w:val="0044623B"/>
    <w:rsid w:val="00453DE2"/>
    <w:rsid w:val="00461BBE"/>
    <w:rsid w:val="00462D27"/>
    <w:rsid w:val="00472140"/>
    <w:rsid w:val="00472BC8"/>
    <w:rsid w:val="004761F0"/>
    <w:rsid w:val="0048021C"/>
    <w:rsid w:val="004803A6"/>
    <w:rsid w:val="00483C75"/>
    <w:rsid w:val="00486E9E"/>
    <w:rsid w:val="0048765B"/>
    <w:rsid w:val="0049381D"/>
    <w:rsid w:val="00495BD5"/>
    <w:rsid w:val="004A30DD"/>
    <w:rsid w:val="004A3587"/>
    <w:rsid w:val="004A3FBA"/>
    <w:rsid w:val="004A52A2"/>
    <w:rsid w:val="004A6A7A"/>
    <w:rsid w:val="004A6ACC"/>
    <w:rsid w:val="004A6E82"/>
    <w:rsid w:val="004B4443"/>
    <w:rsid w:val="004C09B4"/>
    <w:rsid w:val="004C709B"/>
    <w:rsid w:val="004D1C5A"/>
    <w:rsid w:val="004D489C"/>
    <w:rsid w:val="004E0FD6"/>
    <w:rsid w:val="004E1425"/>
    <w:rsid w:val="004E1E99"/>
    <w:rsid w:val="004E50BE"/>
    <w:rsid w:val="004E5B72"/>
    <w:rsid w:val="004F01C6"/>
    <w:rsid w:val="004F4359"/>
    <w:rsid w:val="00510942"/>
    <w:rsid w:val="00516365"/>
    <w:rsid w:val="0052077C"/>
    <w:rsid w:val="00521B40"/>
    <w:rsid w:val="00525677"/>
    <w:rsid w:val="005309A5"/>
    <w:rsid w:val="00531E8D"/>
    <w:rsid w:val="00534C85"/>
    <w:rsid w:val="00537749"/>
    <w:rsid w:val="00541161"/>
    <w:rsid w:val="00542AC2"/>
    <w:rsid w:val="0055296E"/>
    <w:rsid w:val="00552B9B"/>
    <w:rsid w:val="00555885"/>
    <w:rsid w:val="00555D72"/>
    <w:rsid w:val="00556B70"/>
    <w:rsid w:val="00566343"/>
    <w:rsid w:val="00566BB8"/>
    <w:rsid w:val="00571330"/>
    <w:rsid w:val="00572483"/>
    <w:rsid w:val="005806DE"/>
    <w:rsid w:val="00581565"/>
    <w:rsid w:val="005828AD"/>
    <w:rsid w:val="005836CD"/>
    <w:rsid w:val="00583DD7"/>
    <w:rsid w:val="00587CE8"/>
    <w:rsid w:val="00590B79"/>
    <w:rsid w:val="00594B9B"/>
    <w:rsid w:val="00594DD1"/>
    <w:rsid w:val="00597FE8"/>
    <w:rsid w:val="005B1831"/>
    <w:rsid w:val="005B2839"/>
    <w:rsid w:val="005B462D"/>
    <w:rsid w:val="005B56E7"/>
    <w:rsid w:val="005C1F1D"/>
    <w:rsid w:val="005C342B"/>
    <w:rsid w:val="005C5EF1"/>
    <w:rsid w:val="005D0307"/>
    <w:rsid w:val="005D5F1D"/>
    <w:rsid w:val="005E0382"/>
    <w:rsid w:val="005E1C87"/>
    <w:rsid w:val="005E27B3"/>
    <w:rsid w:val="005E4F48"/>
    <w:rsid w:val="005F1F82"/>
    <w:rsid w:val="005F3A8D"/>
    <w:rsid w:val="005F58FB"/>
    <w:rsid w:val="005F6700"/>
    <w:rsid w:val="006043F5"/>
    <w:rsid w:val="00606D66"/>
    <w:rsid w:val="00607899"/>
    <w:rsid w:val="00617E55"/>
    <w:rsid w:val="00621357"/>
    <w:rsid w:val="0062153B"/>
    <w:rsid w:val="0062600B"/>
    <w:rsid w:val="00630332"/>
    <w:rsid w:val="006307D4"/>
    <w:rsid w:val="006347A5"/>
    <w:rsid w:val="00634AF1"/>
    <w:rsid w:val="00642FF6"/>
    <w:rsid w:val="0065408F"/>
    <w:rsid w:val="0065482B"/>
    <w:rsid w:val="00654C95"/>
    <w:rsid w:val="0065625E"/>
    <w:rsid w:val="0066795C"/>
    <w:rsid w:val="006713F2"/>
    <w:rsid w:val="00677453"/>
    <w:rsid w:val="00682272"/>
    <w:rsid w:val="00691F44"/>
    <w:rsid w:val="006932FE"/>
    <w:rsid w:val="00694975"/>
    <w:rsid w:val="00695726"/>
    <w:rsid w:val="00696876"/>
    <w:rsid w:val="006A0E44"/>
    <w:rsid w:val="006A1AAE"/>
    <w:rsid w:val="006A4D99"/>
    <w:rsid w:val="006B3475"/>
    <w:rsid w:val="006B3CDC"/>
    <w:rsid w:val="006B435B"/>
    <w:rsid w:val="006B48C7"/>
    <w:rsid w:val="006B52DE"/>
    <w:rsid w:val="006B74E9"/>
    <w:rsid w:val="006C63A9"/>
    <w:rsid w:val="006C6517"/>
    <w:rsid w:val="006C6695"/>
    <w:rsid w:val="006D1C46"/>
    <w:rsid w:val="006D26DE"/>
    <w:rsid w:val="006D29C0"/>
    <w:rsid w:val="006D304D"/>
    <w:rsid w:val="006D42E6"/>
    <w:rsid w:val="006E2193"/>
    <w:rsid w:val="006E2A25"/>
    <w:rsid w:val="006E519F"/>
    <w:rsid w:val="006F08B2"/>
    <w:rsid w:val="006F3F19"/>
    <w:rsid w:val="007040A4"/>
    <w:rsid w:val="00706035"/>
    <w:rsid w:val="0070664B"/>
    <w:rsid w:val="007122AD"/>
    <w:rsid w:val="007131D0"/>
    <w:rsid w:val="00714375"/>
    <w:rsid w:val="00714EAF"/>
    <w:rsid w:val="0073087D"/>
    <w:rsid w:val="00736748"/>
    <w:rsid w:val="0073676A"/>
    <w:rsid w:val="00746B11"/>
    <w:rsid w:val="0075505A"/>
    <w:rsid w:val="00757AA4"/>
    <w:rsid w:val="0076171B"/>
    <w:rsid w:val="007618FC"/>
    <w:rsid w:val="00771567"/>
    <w:rsid w:val="00772006"/>
    <w:rsid w:val="00776408"/>
    <w:rsid w:val="007852ED"/>
    <w:rsid w:val="007910B7"/>
    <w:rsid w:val="00792252"/>
    <w:rsid w:val="00792D25"/>
    <w:rsid w:val="00796955"/>
    <w:rsid w:val="007A0147"/>
    <w:rsid w:val="007A02C8"/>
    <w:rsid w:val="007A393E"/>
    <w:rsid w:val="007A650D"/>
    <w:rsid w:val="007A669B"/>
    <w:rsid w:val="007B0FF6"/>
    <w:rsid w:val="007B50F2"/>
    <w:rsid w:val="007C6BDB"/>
    <w:rsid w:val="007C73F6"/>
    <w:rsid w:val="007D0E04"/>
    <w:rsid w:val="007D1D38"/>
    <w:rsid w:val="007D42CE"/>
    <w:rsid w:val="007D70BE"/>
    <w:rsid w:val="007E3170"/>
    <w:rsid w:val="007E45BB"/>
    <w:rsid w:val="007E47CC"/>
    <w:rsid w:val="007E48C7"/>
    <w:rsid w:val="007F2E89"/>
    <w:rsid w:val="007F4171"/>
    <w:rsid w:val="007F47A6"/>
    <w:rsid w:val="00800A84"/>
    <w:rsid w:val="008030D7"/>
    <w:rsid w:val="008036A4"/>
    <w:rsid w:val="00806851"/>
    <w:rsid w:val="00807EFD"/>
    <w:rsid w:val="00812FAC"/>
    <w:rsid w:val="00813E5E"/>
    <w:rsid w:val="0081420B"/>
    <w:rsid w:val="00822CC9"/>
    <w:rsid w:val="00825C1F"/>
    <w:rsid w:val="00827960"/>
    <w:rsid w:val="00830654"/>
    <w:rsid w:val="00831802"/>
    <w:rsid w:val="0083286E"/>
    <w:rsid w:val="008343F3"/>
    <w:rsid w:val="008448BE"/>
    <w:rsid w:val="008508B4"/>
    <w:rsid w:val="0085304F"/>
    <w:rsid w:val="00853C04"/>
    <w:rsid w:val="00857F53"/>
    <w:rsid w:val="00863619"/>
    <w:rsid w:val="00865238"/>
    <w:rsid w:val="008701D4"/>
    <w:rsid w:val="0087042B"/>
    <w:rsid w:val="00875F94"/>
    <w:rsid w:val="0087755F"/>
    <w:rsid w:val="0088094E"/>
    <w:rsid w:val="008832D3"/>
    <w:rsid w:val="00885E34"/>
    <w:rsid w:val="00886D2D"/>
    <w:rsid w:val="008964F3"/>
    <w:rsid w:val="008A128D"/>
    <w:rsid w:val="008A6F03"/>
    <w:rsid w:val="008B1AE5"/>
    <w:rsid w:val="008B3254"/>
    <w:rsid w:val="008B40FB"/>
    <w:rsid w:val="008B6766"/>
    <w:rsid w:val="008C0B69"/>
    <w:rsid w:val="008D0429"/>
    <w:rsid w:val="008D21BE"/>
    <w:rsid w:val="008D64B8"/>
    <w:rsid w:val="008D7A45"/>
    <w:rsid w:val="008E1392"/>
    <w:rsid w:val="008E1FF2"/>
    <w:rsid w:val="008E2FD7"/>
    <w:rsid w:val="008F0310"/>
    <w:rsid w:val="008F10CF"/>
    <w:rsid w:val="008F1E6B"/>
    <w:rsid w:val="008F35D2"/>
    <w:rsid w:val="008F5776"/>
    <w:rsid w:val="00901CE1"/>
    <w:rsid w:val="00903DD5"/>
    <w:rsid w:val="00905A5F"/>
    <w:rsid w:val="00913B12"/>
    <w:rsid w:val="009149E8"/>
    <w:rsid w:val="00916637"/>
    <w:rsid w:val="0092280E"/>
    <w:rsid w:val="00923248"/>
    <w:rsid w:val="00923BFA"/>
    <w:rsid w:val="00927354"/>
    <w:rsid w:val="0093411E"/>
    <w:rsid w:val="00934DCA"/>
    <w:rsid w:val="00941147"/>
    <w:rsid w:val="00942E06"/>
    <w:rsid w:val="00944F5C"/>
    <w:rsid w:val="00945520"/>
    <w:rsid w:val="00947ED0"/>
    <w:rsid w:val="00950AE0"/>
    <w:rsid w:val="00951B74"/>
    <w:rsid w:val="00952055"/>
    <w:rsid w:val="00954002"/>
    <w:rsid w:val="00956112"/>
    <w:rsid w:val="00957472"/>
    <w:rsid w:val="00961E98"/>
    <w:rsid w:val="009770EE"/>
    <w:rsid w:val="00987F32"/>
    <w:rsid w:val="00991892"/>
    <w:rsid w:val="00993D7F"/>
    <w:rsid w:val="00995C59"/>
    <w:rsid w:val="00997683"/>
    <w:rsid w:val="00997823"/>
    <w:rsid w:val="009A29D7"/>
    <w:rsid w:val="009A3447"/>
    <w:rsid w:val="009A3BEE"/>
    <w:rsid w:val="009A4BE2"/>
    <w:rsid w:val="009A50C5"/>
    <w:rsid w:val="009A6F36"/>
    <w:rsid w:val="009A6F9E"/>
    <w:rsid w:val="009A753A"/>
    <w:rsid w:val="009C52EE"/>
    <w:rsid w:val="009D026D"/>
    <w:rsid w:val="009D2AE2"/>
    <w:rsid w:val="009D2FFA"/>
    <w:rsid w:val="009D365F"/>
    <w:rsid w:val="009D5506"/>
    <w:rsid w:val="009E1D3D"/>
    <w:rsid w:val="009E60A9"/>
    <w:rsid w:val="009E622E"/>
    <w:rsid w:val="009E62C2"/>
    <w:rsid w:val="009E7BE1"/>
    <w:rsid w:val="009F0239"/>
    <w:rsid w:val="009F4B03"/>
    <w:rsid w:val="009F7056"/>
    <w:rsid w:val="009F7122"/>
    <w:rsid w:val="00A010E9"/>
    <w:rsid w:val="00A06A3D"/>
    <w:rsid w:val="00A13B01"/>
    <w:rsid w:val="00A14B09"/>
    <w:rsid w:val="00A15B04"/>
    <w:rsid w:val="00A20719"/>
    <w:rsid w:val="00A22C37"/>
    <w:rsid w:val="00A23BAA"/>
    <w:rsid w:val="00A25937"/>
    <w:rsid w:val="00A27441"/>
    <w:rsid w:val="00A30542"/>
    <w:rsid w:val="00A315A2"/>
    <w:rsid w:val="00A35ADB"/>
    <w:rsid w:val="00A36769"/>
    <w:rsid w:val="00A40CF8"/>
    <w:rsid w:val="00A43560"/>
    <w:rsid w:val="00A43966"/>
    <w:rsid w:val="00A526EC"/>
    <w:rsid w:val="00A52E51"/>
    <w:rsid w:val="00A53EA3"/>
    <w:rsid w:val="00A54E71"/>
    <w:rsid w:val="00A55FCD"/>
    <w:rsid w:val="00A60C48"/>
    <w:rsid w:val="00A61103"/>
    <w:rsid w:val="00A61A04"/>
    <w:rsid w:val="00A61CFB"/>
    <w:rsid w:val="00A678B5"/>
    <w:rsid w:val="00A72452"/>
    <w:rsid w:val="00A75EC2"/>
    <w:rsid w:val="00A823C9"/>
    <w:rsid w:val="00A82A36"/>
    <w:rsid w:val="00A83C96"/>
    <w:rsid w:val="00A84B36"/>
    <w:rsid w:val="00A90562"/>
    <w:rsid w:val="00A92A28"/>
    <w:rsid w:val="00A957A0"/>
    <w:rsid w:val="00A96142"/>
    <w:rsid w:val="00A966EF"/>
    <w:rsid w:val="00A96E52"/>
    <w:rsid w:val="00AA0B4C"/>
    <w:rsid w:val="00AA21B5"/>
    <w:rsid w:val="00AA4AB7"/>
    <w:rsid w:val="00AA5005"/>
    <w:rsid w:val="00AA5B57"/>
    <w:rsid w:val="00AA5BEC"/>
    <w:rsid w:val="00AA5FEC"/>
    <w:rsid w:val="00AA6916"/>
    <w:rsid w:val="00AA7C32"/>
    <w:rsid w:val="00AB1EA7"/>
    <w:rsid w:val="00AB2B3F"/>
    <w:rsid w:val="00AB309E"/>
    <w:rsid w:val="00AB3C93"/>
    <w:rsid w:val="00AB3E1A"/>
    <w:rsid w:val="00AB4A0C"/>
    <w:rsid w:val="00AC2BED"/>
    <w:rsid w:val="00AC378C"/>
    <w:rsid w:val="00AC46AA"/>
    <w:rsid w:val="00AC738D"/>
    <w:rsid w:val="00AD0D3B"/>
    <w:rsid w:val="00AD16CE"/>
    <w:rsid w:val="00AD3A03"/>
    <w:rsid w:val="00AD4CF9"/>
    <w:rsid w:val="00AD5CE4"/>
    <w:rsid w:val="00AD614C"/>
    <w:rsid w:val="00AD6863"/>
    <w:rsid w:val="00AD6FEC"/>
    <w:rsid w:val="00AE1A36"/>
    <w:rsid w:val="00AE44AB"/>
    <w:rsid w:val="00AE4FE8"/>
    <w:rsid w:val="00AE5D72"/>
    <w:rsid w:val="00AE6D80"/>
    <w:rsid w:val="00AF1BD5"/>
    <w:rsid w:val="00AF1C9A"/>
    <w:rsid w:val="00AF31B0"/>
    <w:rsid w:val="00AF352C"/>
    <w:rsid w:val="00AF383A"/>
    <w:rsid w:val="00AF5561"/>
    <w:rsid w:val="00B00450"/>
    <w:rsid w:val="00B01B95"/>
    <w:rsid w:val="00B04623"/>
    <w:rsid w:val="00B0655C"/>
    <w:rsid w:val="00B06DF2"/>
    <w:rsid w:val="00B12B95"/>
    <w:rsid w:val="00B15BF9"/>
    <w:rsid w:val="00B17653"/>
    <w:rsid w:val="00B20371"/>
    <w:rsid w:val="00B21B92"/>
    <w:rsid w:val="00B22026"/>
    <w:rsid w:val="00B232EE"/>
    <w:rsid w:val="00B236E1"/>
    <w:rsid w:val="00B3055A"/>
    <w:rsid w:val="00B31389"/>
    <w:rsid w:val="00B31996"/>
    <w:rsid w:val="00B32C51"/>
    <w:rsid w:val="00B34514"/>
    <w:rsid w:val="00B34ED0"/>
    <w:rsid w:val="00B35DEF"/>
    <w:rsid w:val="00B36C5D"/>
    <w:rsid w:val="00B37F6F"/>
    <w:rsid w:val="00B440BE"/>
    <w:rsid w:val="00B55F4F"/>
    <w:rsid w:val="00B572BC"/>
    <w:rsid w:val="00B60FED"/>
    <w:rsid w:val="00B62886"/>
    <w:rsid w:val="00B64259"/>
    <w:rsid w:val="00B64D9F"/>
    <w:rsid w:val="00B751C6"/>
    <w:rsid w:val="00B76971"/>
    <w:rsid w:val="00B80438"/>
    <w:rsid w:val="00B81A05"/>
    <w:rsid w:val="00B839A1"/>
    <w:rsid w:val="00B83AD4"/>
    <w:rsid w:val="00B83C42"/>
    <w:rsid w:val="00B84B4A"/>
    <w:rsid w:val="00B85ED6"/>
    <w:rsid w:val="00B86108"/>
    <w:rsid w:val="00B9293D"/>
    <w:rsid w:val="00B93C22"/>
    <w:rsid w:val="00B9614F"/>
    <w:rsid w:val="00B96A6F"/>
    <w:rsid w:val="00BA0DEB"/>
    <w:rsid w:val="00BB1484"/>
    <w:rsid w:val="00BB467B"/>
    <w:rsid w:val="00BB65C1"/>
    <w:rsid w:val="00BB694F"/>
    <w:rsid w:val="00BC0CC9"/>
    <w:rsid w:val="00BC1B18"/>
    <w:rsid w:val="00BC37BB"/>
    <w:rsid w:val="00BC53D5"/>
    <w:rsid w:val="00BC69F6"/>
    <w:rsid w:val="00BD1976"/>
    <w:rsid w:val="00BD444E"/>
    <w:rsid w:val="00BD46B0"/>
    <w:rsid w:val="00BD697D"/>
    <w:rsid w:val="00BE2A03"/>
    <w:rsid w:val="00BE302D"/>
    <w:rsid w:val="00BE5790"/>
    <w:rsid w:val="00BE69B2"/>
    <w:rsid w:val="00BF25C8"/>
    <w:rsid w:val="00BF67DF"/>
    <w:rsid w:val="00C01996"/>
    <w:rsid w:val="00C01A7B"/>
    <w:rsid w:val="00C02A86"/>
    <w:rsid w:val="00C054C0"/>
    <w:rsid w:val="00C05D3D"/>
    <w:rsid w:val="00C06564"/>
    <w:rsid w:val="00C10077"/>
    <w:rsid w:val="00C1162E"/>
    <w:rsid w:val="00C14480"/>
    <w:rsid w:val="00C208B9"/>
    <w:rsid w:val="00C26595"/>
    <w:rsid w:val="00C27DF0"/>
    <w:rsid w:val="00C3281C"/>
    <w:rsid w:val="00C33CD7"/>
    <w:rsid w:val="00C343E7"/>
    <w:rsid w:val="00C36A4A"/>
    <w:rsid w:val="00C44907"/>
    <w:rsid w:val="00C44A5A"/>
    <w:rsid w:val="00C459FB"/>
    <w:rsid w:val="00C54A28"/>
    <w:rsid w:val="00C54A8D"/>
    <w:rsid w:val="00C568AC"/>
    <w:rsid w:val="00C66C7B"/>
    <w:rsid w:val="00C67B88"/>
    <w:rsid w:val="00C70073"/>
    <w:rsid w:val="00C71B90"/>
    <w:rsid w:val="00C74E38"/>
    <w:rsid w:val="00C86B7A"/>
    <w:rsid w:val="00C90703"/>
    <w:rsid w:val="00C9110A"/>
    <w:rsid w:val="00C9191A"/>
    <w:rsid w:val="00C91F9A"/>
    <w:rsid w:val="00C94235"/>
    <w:rsid w:val="00C958B9"/>
    <w:rsid w:val="00C96B36"/>
    <w:rsid w:val="00CA19AB"/>
    <w:rsid w:val="00CA22EE"/>
    <w:rsid w:val="00CA2D5C"/>
    <w:rsid w:val="00CA78E5"/>
    <w:rsid w:val="00CB500F"/>
    <w:rsid w:val="00CC15B3"/>
    <w:rsid w:val="00CC3DE9"/>
    <w:rsid w:val="00CD0FF0"/>
    <w:rsid w:val="00CD70B5"/>
    <w:rsid w:val="00CE2FBF"/>
    <w:rsid w:val="00CE47E8"/>
    <w:rsid w:val="00CE6FCA"/>
    <w:rsid w:val="00CE7815"/>
    <w:rsid w:val="00CF3863"/>
    <w:rsid w:val="00CF5542"/>
    <w:rsid w:val="00CF66D6"/>
    <w:rsid w:val="00CF6FC4"/>
    <w:rsid w:val="00D063AD"/>
    <w:rsid w:val="00D06F2F"/>
    <w:rsid w:val="00D0713B"/>
    <w:rsid w:val="00D148CA"/>
    <w:rsid w:val="00D20B57"/>
    <w:rsid w:val="00D21B3D"/>
    <w:rsid w:val="00D221B4"/>
    <w:rsid w:val="00D24326"/>
    <w:rsid w:val="00D24351"/>
    <w:rsid w:val="00D25ADD"/>
    <w:rsid w:val="00D25DD1"/>
    <w:rsid w:val="00D263D3"/>
    <w:rsid w:val="00D310D5"/>
    <w:rsid w:val="00D34CB7"/>
    <w:rsid w:val="00D371E9"/>
    <w:rsid w:val="00D37CB9"/>
    <w:rsid w:val="00D41CE9"/>
    <w:rsid w:val="00D45C02"/>
    <w:rsid w:val="00D542E4"/>
    <w:rsid w:val="00D55610"/>
    <w:rsid w:val="00D571EA"/>
    <w:rsid w:val="00D57E96"/>
    <w:rsid w:val="00D642AA"/>
    <w:rsid w:val="00D66AA0"/>
    <w:rsid w:val="00D70BBA"/>
    <w:rsid w:val="00D71205"/>
    <w:rsid w:val="00D71661"/>
    <w:rsid w:val="00D71CDB"/>
    <w:rsid w:val="00D72DD9"/>
    <w:rsid w:val="00D7362D"/>
    <w:rsid w:val="00D73827"/>
    <w:rsid w:val="00D74E32"/>
    <w:rsid w:val="00D87863"/>
    <w:rsid w:val="00D953E3"/>
    <w:rsid w:val="00DA11A3"/>
    <w:rsid w:val="00DA34C8"/>
    <w:rsid w:val="00DA4CB7"/>
    <w:rsid w:val="00DA55E2"/>
    <w:rsid w:val="00DB06F6"/>
    <w:rsid w:val="00DB2903"/>
    <w:rsid w:val="00DB5089"/>
    <w:rsid w:val="00DB65A2"/>
    <w:rsid w:val="00DB65E7"/>
    <w:rsid w:val="00DB722F"/>
    <w:rsid w:val="00DC1D79"/>
    <w:rsid w:val="00DC295A"/>
    <w:rsid w:val="00DC3CB5"/>
    <w:rsid w:val="00DD0FC0"/>
    <w:rsid w:val="00DD25B5"/>
    <w:rsid w:val="00DD45AB"/>
    <w:rsid w:val="00DD604C"/>
    <w:rsid w:val="00DE4DE1"/>
    <w:rsid w:val="00DF170A"/>
    <w:rsid w:val="00DF283F"/>
    <w:rsid w:val="00DF6B0A"/>
    <w:rsid w:val="00E00737"/>
    <w:rsid w:val="00E026CF"/>
    <w:rsid w:val="00E053C9"/>
    <w:rsid w:val="00E05956"/>
    <w:rsid w:val="00E06E33"/>
    <w:rsid w:val="00E07461"/>
    <w:rsid w:val="00E16005"/>
    <w:rsid w:val="00E21796"/>
    <w:rsid w:val="00E221D6"/>
    <w:rsid w:val="00E23187"/>
    <w:rsid w:val="00E247D2"/>
    <w:rsid w:val="00E303B5"/>
    <w:rsid w:val="00E364D9"/>
    <w:rsid w:val="00E4173E"/>
    <w:rsid w:val="00E43786"/>
    <w:rsid w:val="00E5198F"/>
    <w:rsid w:val="00E5240A"/>
    <w:rsid w:val="00E525D6"/>
    <w:rsid w:val="00E52F50"/>
    <w:rsid w:val="00E54144"/>
    <w:rsid w:val="00E55A57"/>
    <w:rsid w:val="00E605AE"/>
    <w:rsid w:val="00E6164C"/>
    <w:rsid w:val="00E66C6D"/>
    <w:rsid w:val="00E67A85"/>
    <w:rsid w:val="00E73373"/>
    <w:rsid w:val="00E73737"/>
    <w:rsid w:val="00E75C34"/>
    <w:rsid w:val="00E77D39"/>
    <w:rsid w:val="00E82556"/>
    <w:rsid w:val="00E828EE"/>
    <w:rsid w:val="00E86BF2"/>
    <w:rsid w:val="00E86DD5"/>
    <w:rsid w:val="00E87454"/>
    <w:rsid w:val="00E920F3"/>
    <w:rsid w:val="00E9275C"/>
    <w:rsid w:val="00E930BC"/>
    <w:rsid w:val="00EA0736"/>
    <w:rsid w:val="00EA10EB"/>
    <w:rsid w:val="00EA6806"/>
    <w:rsid w:val="00EC644C"/>
    <w:rsid w:val="00ED0163"/>
    <w:rsid w:val="00ED0F3E"/>
    <w:rsid w:val="00ED0FC4"/>
    <w:rsid w:val="00ED1A93"/>
    <w:rsid w:val="00ED4392"/>
    <w:rsid w:val="00ED44C8"/>
    <w:rsid w:val="00ED4A36"/>
    <w:rsid w:val="00EE2449"/>
    <w:rsid w:val="00EE2D2A"/>
    <w:rsid w:val="00EF0401"/>
    <w:rsid w:val="00EF0538"/>
    <w:rsid w:val="00EF07CF"/>
    <w:rsid w:val="00EF1617"/>
    <w:rsid w:val="00EF34CF"/>
    <w:rsid w:val="00F076A1"/>
    <w:rsid w:val="00F07DAB"/>
    <w:rsid w:val="00F123E0"/>
    <w:rsid w:val="00F14E0A"/>
    <w:rsid w:val="00F151A5"/>
    <w:rsid w:val="00F20E65"/>
    <w:rsid w:val="00F237E5"/>
    <w:rsid w:val="00F238F3"/>
    <w:rsid w:val="00F27E31"/>
    <w:rsid w:val="00F30EFB"/>
    <w:rsid w:val="00F31393"/>
    <w:rsid w:val="00F31C4F"/>
    <w:rsid w:val="00F347DB"/>
    <w:rsid w:val="00F3496E"/>
    <w:rsid w:val="00F34C37"/>
    <w:rsid w:val="00F4138E"/>
    <w:rsid w:val="00F42C79"/>
    <w:rsid w:val="00F431A4"/>
    <w:rsid w:val="00F45DB4"/>
    <w:rsid w:val="00F45E0E"/>
    <w:rsid w:val="00F505BE"/>
    <w:rsid w:val="00F51998"/>
    <w:rsid w:val="00F53F7B"/>
    <w:rsid w:val="00F57BC4"/>
    <w:rsid w:val="00F617B9"/>
    <w:rsid w:val="00F624D2"/>
    <w:rsid w:val="00F64A6A"/>
    <w:rsid w:val="00F64C5B"/>
    <w:rsid w:val="00F75BE0"/>
    <w:rsid w:val="00F76514"/>
    <w:rsid w:val="00F9575B"/>
    <w:rsid w:val="00FA092E"/>
    <w:rsid w:val="00FA3659"/>
    <w:rsid w:val="00FA5833"/>
    <w:rsid w:val="00FA6137"/>
    <w:rsid w:val="00FA751E"/>
    <w:rsid w:val="00FB0F64"/>
    <w:rsid w:val="00FC37D6"/>
    <w:rsid w:val="00FC40C6"/>
    <w:rsid w:val="00FC63B0"/>
    <w:rsid w:val="00FC7D64"/>
    <w:rsid w:val="00FD0DB7"/>
    <w:rsid w:val="00FD40B3"/>
    <w:rsid w:val="00FD4CA0"/>
    <w:rsid w:val="00FE0780"/>
    <w:rsid w:val="00FE0F75"/>
    <w:rsid w:val="00FE2FA0"/>
    <w:rsid w:val="00FE3ACB"/>
    <w:rsid w:val="00FE5E7C"/>
    <w:rsid w:val="00FE7EAA"/>
    <w:rsid w:val="00FF09D7"/>
    <w:rsid w:val="00FF1DE8"/>
    <w:rsid w:val="00FF27A2"/>
    <w:rsid w:val="00FF2CF8"/>
    <w:rsid w:val="00FF7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EA7B0A3"/>
  <w14:defaultImageDpi w14:val="300"/>
  <w15:docId w15:val="{4332FBFB-F046-3145-B393-977055EDC2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urier New" w:eastAsiaTheme="minorEastAsia" w:hAnsi="Courier New" w:cstheme="minorBidi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D148CA"/>
    <w:rPr>
      <w:rFonts w:ascii="Times New Roman" w:hAnsi="Times New Roman" w:cs="Times New Roman"/>
      <w:sz w:val="24"/>
      <w:szCs w:val="24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634AF1"/>
    <w:rPr>
      <w:color w:val="A84914" w:themeColor="hyperlink"/>
      <w:u w:val="single"/>
    </w:rPr>
  </w:style>
  <w:style w:type="paragraph" w:styleId="Listenabsatz">
    <w:name w:val="List Paragraph"/>
    <w:basedOn w:val="Standard"/>
    <w:link w:val="ListenabsatzZchn"/>
    <w:uiPriority w:val="34"/>
    <w:qFormat/>
    <w:rsid w:val="00634AF1"/>
    <w:pPr>
      <w:ind w:left="720"/>
      <w:contextualSpacing/>
    </w:pPr>
    <w:rPr>
      <w:rFonts w:ascii="Courier New" w:hAnsi="Courier New" w:cstheme="minorBidi"/>
      <w:sz w:val="20"/>
      <w:szCs w:val="20"/>
    </w:rPr>
  </w:style>
  <w:style w:type="character" w:styleId="BesuchterLink">
    <w:name w:val="FollowedHyperlink"/>
    <w:basedOn w:val="Absatz-Standardschriftart"/>
    <w:uiPriority w:val="99"/>
    <w:semiHidden/>
    <w:unhideWhenUsed/>
    <w:rsid w:val="00DD604C"/>
    <w:rPr>
      <w:color w:val="B25672" w:themeColor="followed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D0291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D0291"/>
    <w:rPr>
      <w:rFonts w:ascii="Lucida Grande" w:hAnsi="Lucida Grande" w:cs="Lucida Grande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531E8D"/>
    <w:pPr>
      <w:tabs>
        <w:tab w:val="center" w:pos="4536"/>
        <w:tab w:val="right" w:pos="9072"/>
      </w:tabs>
    </w:pPr>
    <w:rPr>
      <w:rFonts w:ascii="Courier New" w:hAnsi="Courier New" w:cstheme="minorBidi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531E8D"/>
  </w:style>
  <w:style w:type="paragraph" w:styleId="Fuzeile">
    <w:name w:val="footer"/>
    <w:basedOn w:val="Standard"/>
    <w:link w:val="FuzeileZchn"/>
    <w:uiPriority w:val="99"/>
    <w:unhideWhenUsed/>
    <w:rsid w:val="00531E8D"/>
    <w:pPr>
      <w:tabs>
        <w:tab w:val="center" w:pos="4536"/>
        <w:tab w:val="right" w:pos="9072"/>
      </w:tabs>
    </w:pPr>
    <w:rPr>
      <w:rFonts w:ascii="Courier New" w:hAnsi="Courier New" w:cstheme="minorBidi"/>
      <w:sz w:val="20"/>
      <w:szCs w:val="20"/>
    </w:rPr>
  </w:style>
  <w:style w:type="character" w:customStyle="1" w:styleId="FuzeileZchn">
    <w:name w:val="Fußzeile Zchn"/>
    <w:basedOn w:val="Absatz-Standardschriftart"/>
    <w:link w:val="Fuzeile"/>
    <w:uiPriority w:val="99"/>
    <w:rsid w:val="00531E8D"/>
  </w:style>
  <w:style w:type="table" w:styleId="Tabellenraster">
    <w:name w:val="Table Grid"/>
    <w:basedOn w:val="NormaleTabelle"/>
    <w:uiPriority w:val="59"/>
    <w:rsid w:val="003359A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Liste-Akzent4">
    <w:name w:val="Light List Accent 4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9A92CD" w:themeColor="accent4"/>
        <w:left w:val="single" w:sz="8" w:space="0" w:color="9A92CD" w:themeColor="accent4"/>
        <w:bottom w:val="single" w:sz="8" w:space="0" w:color="9A92CD" w:themeColor="accent4"/>
        <w:right w:val="single" w:sz="8" w:space="0" w:color="9A92CD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A92CD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  <w:tblStylePr w:type="band1Horz">
      <w:tblPr/>
      <w:tcPr>
        <w:tcBorders>
          <w:top w:val="single" w:sz="8" w:space="0" w:color="9A92CD" w:themeColor="accent4"/>
          <w:left w:val="single" w:sz="8" w:space="0" w:color="9A92CD" w:themeColor="accent4"/>
          <w:bottom w:val="single" w:sz="8" w:space="0" w:color="9A92CD" w:themeColor="accent4"/>
          <w:right w:val="single" w:sz="8" w:space="0" w:color="9A92CD" w:themeColor="accent4"/>
        </w:tcBorders>
      </w:tcPr>
    </w:tblStylePr>
  </w:style>
  <w:style w:type="table" w:styleId="HelleListe-Akzent6">
    <w:name w:val="Light List Accent 6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733678" w:themeColor="accent6"/>
        <w:left w:val="single" w:sz="8" w:space="0" w:color="733678" w:themeColor="accent6"/>
        <w:bottom w:val="single" w:sz="8" w:space="0" w:color="733678" w:themeColor="accent6"/>
        <w:right w:val="single" w:sz="8" w:space="0" w:color="733678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336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  <w:tblStylePr w:type="band1Horz">
      <w:tblPr/>
      <w:tcPr>
        <w:tcBorders>
          <w:top w:val="single" w:sz="8" w:space="0" w:color="733678" w:themeColor="accent6"/>
          <w:left w:val="single" w:sz="8" w:space="0" w:color="733678" w:themeColor="accent6"/>
          <w:bottom w:val="single" w:sz="8" w:space="0" w:color="733678" w:themeColor="accent6"/>
          <w:right w:val="single" w:sz="8" w:space="0" w:color="733678" w:themeColor="accent6"/>
        </w:tcBorders>
      </w:tcPr>
    </w:tblStylePr>
  </w:style>
  <w:style w:type="table" w:styleId="HelleListe-Akzent5">
    <w:name w:val="Light List Accent 5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7D639B" w:themeColor="accent5"/>
        <w:left w:val="single" w:sz="8" w:space="0" w:color="7D639B" w:themeColor="accent5"/>
        <w:bottom w:val="single" w:sz="8" w:space="0" w:color="7D639B" w:themeColor="accent5"/>
        <w:right w:val="single" w:sz="8" w:space="0" w:color="7D639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D639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  <w:tblStylePr w:type="band1Horz">
      <w:tblPr/>
      <w:tcPr>
        <w:tcBorders>
          <w:top w:val="single" w:sz="8" w:space="0" w:color="7D639B" w:themeColor="accent5"/>
          <w:left w:val="single" w:sz="8" w:space="0" w:color="7D639B" w:themeColor="accent5"/>
          <w:bottom w:val="single" w:sz="8" w:space="0" w:color="7D639B" w:themeColor="accent5"/>
          <w:right w:val="single" w:sz="8" w:space="0" w:color="7D639B" w:themeColor="accent5"/>
        </w:tcBorders>
      </w:tcPr>
    </w:tblStylePr>
  </w:style>
  <w:style w:type="table" w:styleId="MittlereListe1-Akzent4">
    <w:name w:val="Medium List 1 Accent 4"/>
    <w:basedOn w:val="NormaleTabelle"/>
    <w:uiPriority w:val="65"/>
    <w:rsid w:val="003359A2"/>
    <w:rPr>
      <w:color w:val="534239" w:themeColor="text1"/>
    </w:rPr>
    <w:tblPr>
      <w:tblStyleRowBandSize w:val="1"/>
      <w:tblStyleColBandSize w:val="1"/>
      <w:tblBorders>
        <w:top w:val="single" w:sz="8" w:space="0" w:color="9A92CD" w:themeColor="accent4"/>
        <w:bottom w:val="single" w:sz="8" w:space="0" w:color="9A92CD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A92CD" w:themeColor="accent4"/>
        </w:tcBorders>
      </w:tcPr>
    </w:tblStylePr>
    <w:tblStylePr w:type="lastRow">
      <w:rPr>
        <w:b/>
        <w:bCs/>
        <w:color w:val="3D3A48" w:themeColor="text2"/>
      </w:rPr>
      <w:tblPr/>
      <w:tcPr>
        <w:tcBorders>
          <w:top w:val="single" w:sz="8" w:space="0" w:color="9A92CD" w:themeColor="accent4"/>
          <w:bottom w:val="single" w:sz="8" w:space="0" w:color="9A92CD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A92CD" w:themeColor="accent4"/>
          <w:bottom w:val="single" w:sz="8" w:space="0" w:color="9A92CD" w:themeColor="accent4"/>
        </w:tcBorders>
      </w:tcPr>
    </w:tblStylePr>
    <w:tblStylePr w:type="band1Vert">
      <w:tblPr/>
      <w:tcPr>
        <w:shd w:val="clear" w:color="auto" w:fill="E5E4F2" w:themeFill="accent4" w:themeFillTint="3F"/>
      </w:tcPr>
    </w:tblStylePr>
    <w:tblStylePr w:type="band1Horz">
      <w:tblPr/>
      <w:tcPr>
        <w:shd w:val="clear" w:color="auto" w:fill="E5E4F2" w:themeFill="accent4" w:themeFillTint="3F"/>
      </w:tcPr>
    </w:tblStylePr>
  </w:style>
  <w:style w:type="table" w:styleId="MittleresRaster3-Akzent4">
    <w:name w:val="Medium Grid 3 Accent 4"/>
    <w:basedOn w:val="NormaleTabelle"/>
    <w:uiPriority w:val="69"/>
    <w:rsid w:val="003359A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4F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92CD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A92CD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A92CD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A92CD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8E6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8E6" w:themeFill="accent4" w:themeFillTint="7F"/>
      </w:tcPr>
    </w:tblStylePr>
  </w:style>
  <w:style w:type="table" w:styleId="FarbigeSchattierung-Akzent4">
    <w:name w:val="Colorful Shading Accent 4"/>
    <w:basedOn w:val="NormaleTabelle"/>
    <w:uiPriority w:val="71"/>
    <w:rsid w:val="003359A2"/>
    <w:rPr>
      <w:color w:val="534239" w:themeColor="text1"/>
    </w:rPr>
    <w:tblPr>
      <w:tblStyleRowBandSize w:val="1"/>
      <w:tblStyleColBandSize w:val="1"/>
      <w:tblBorders>
        <w:top w:val="single" w:sz="24" w:space="0" w:color="CD9C47" w:themeColor="accent3"/>
        <w:left w:val="single" w:sz="4" w:space="0" w:color="9A92CD" w:themeColor="accent4"/>
        <w:bottom w:val="single" w:sz="4" w:space="0" w:color="9A92CD" w:themeColor="accent4"/>
        <w:right w:val="single" w:sz="4" w:space="0" w:color="9A92CD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4F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D9C4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429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4290" w:themeColor="accent4" w:themeShade="99"/>
          <w:insideV w:val="nil"/>
        </w:tcBorders>
        <w:shd w:val="clear" w:color="auto" w:fill="4C429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290" w:themeFill="accent4" w:themeFillShade="99"/>
      </w:tcPr>
    </w:tblStylePr>
    <w:tblStylePr w:type="band1Vert">
      <w:tblPr/>
      <w:tcPr>
        <w:shd w:val="clear" w:color="auto" w:fill="D6D3EB" w:themeFill="accent4" w:themeFillTint="66"/>
      </w:tcPr>
    </w:tblStylePr>
    <w:tblStylePr w:type="band1Horz">
      <w:tblPr/>
      <w:tcPr>
        <w:shd w:val="clear" w:color="auto" w:fill="CCC8E6" w:themeFill="accent4" w:themeFillTint="7F"/>
      </w:tcPr>
    </w:tblStylePr>
    <w:tblStylePr w:type="neCell">
      <w:rPr>
        <w:color w:val="534239" w:themeColor="text1"/>
      </w:rPr>
    </w:tblStylePr>
    <w:tblStylePr w:type="nwCell">
      <w:rPr>
        <w:color w:val="534239" w:themeColor="text1"/>
      </w:rPr>
    </w:tblStylePr>
  </w:style>
  <w:style w:type="table" w:styleId="FarbigeListe-Akzent5">
    <w:name w:val="Colorful List Accent 5"/>
    <w:basedOn w:val="NormaleTabelle"/>
    <w:uiPriority w:val="72"/>
    <w:rsid w:val="003359A2"/>
    <w:rPr>
      <w:color w:val="534239" w:themeColor="text1"/>
    </w:rPr>
    <w:tblPr>
      <w:tblStyleRowBandSize w:val="1"/>
      <w:tblStyleColBandSize w:val="1"/>
    </w:tblPr>
    <w:tcPr>
      <w:shd w:val="clear" w:color="auto" w:fill="F2EFF5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B2B5F" w:themeFill="accent6" w:themeFillShade="CC"/>
      </w:tcPr>
    </w:tblStylePr>
    <w:tblStylePr w:type="lastRow">
      <w:rPr>
        <w:b/>
        <w:bCs/>
        <w:color w:val="5B2B5F" w:themeColor="accent6" w:themeShade="CC"/>
      </w:rPr>
      <w:tblPr/>
      <w:tcPr>
        <w:tcBorders>
          <w:top w:val="single" w:sz="12" w:space="0" w:color="534239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D8E6" w:themeFill="accent5" w:themeFillTint="3F"/>
      </w:tcPr>
    </w:tblStylePr>
    <w:tblStylePr w:type="band1Horz">
      <w:tblPr/>
      <w:tcPr>
        <w:shd w:val="clear" w:color="auto" w:fill="E4DFEB" w:themeFill="accent5" w:themeFillTint="33"/>
      </w:tcPr>
    </w:tblStylePr>
  </w:style>
  <w:style w:type="table" w:styleId="FarbigesRaster-Akzent6">
    <w:name w:val="Colorful Grid Accent 6"/>
    <w:basedOn w:val="NormaleTabelle"/>
    <w:uiPriority w:val="73"/>
    <w:rsid w:val="003359A2"/>
    <w:rPr>
      <w:color w:val="534239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D0EA" w:themeFill="accent6" w:themeFillTint="33"/>
    </w:tcPr>
    <w:tblStylePr w:type="firstRow">
      <w:rPr>
        <w:b/>
        <w:bCs/>
      </w:rPr>
      <w:tblPr/>
      <w:tcPr>
        <w:shd w:val="clear" w:color="auto" w:fill="D1A2D5" w:themeFill="accent6" w:themeFillTint="66"/>
      </w:tcPr>
    </w:tblStylePr>
    <w:tblStylePr w:type="lastRow">
      <w:rPr>
        <w:b/>
        <w:bCs/>
        <w:color w:val="534239" w:themeColor="text1"/>
      </w:rPr>
      <w:tblPr/>
      <w:tcPr>
        <w:shd w:val="clear" w:color="auto" w:fill="D1A2D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5285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52859" w:themeFill="accent6" w:themeFillShade="BF"/>
      </w:tcPr>
    </w:tblStylePr>
    <w:tblStylePr w:type="band1Vert">
      <w:tblPr/>
      <w:tcPr>
        <w:shd w:val="clear" w:color="auto" w:fill="C68BCB" w:themeFill="accent6" w:themeFillTint="7F"/>
      </w:tcPr>
    </w:tblStylePr>
    <w:tblStylePr w:type="band1Horz">
      <w:tblPr/>
      <w:tcPr>
        <w:shd w:val="clear" w:color="auto" w:fill="C68BCB" w:themeFill="accent6" w:themeFillTint="7F"/>
      </w:tcPr>
    </w:tblStylePr>
  </w:style>
  <w:style w:type="table" w:styleId="HelleSchattierung">
    <w:name w:val="Light Shading"/>
    <w:basedOn w:val="NormaleTabelle"/>
    <w:uiPriority w:val="60"/>
    <w:rsid w:val="003359A2"/>
    <w:rPr>
      <w:color w:val="3E312A" w:themeColor="text1" w:themeShade="BF"/>
    </w:rPr>
    <w:tblPr>
      <w:tblStyleRowBandSize w:val="1"/>
      <w:tblStyleColBandSize w:val="1"/>
      <w:tblBorders>
        <w:top w:val="single" w:sz="8" w:space="0" w:color="534239" w:themeColor="text1"/>
        <w:bottom w:val="single" w:sz="8" w:space="0" w:color="534239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34239" w:themeColor="text1"/>
          <w:left w:val="nil"/>
          <w:bottom w:val="single" w:sz="8" w:space="0" w:color="534239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34239" w:themeColor="text1"/>
          <w:left w:val="nil"/>
          <w:bottom w:val="single" w:sz="8" w:space="0" w:color="534239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CEC8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CEC8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rsid w:val="003359A2"/>
    <w:rPr>
      <w:color w:val="6C5E57" w:themeColor="accent1" w:themeShade="BF"/>
    </w:rPr>
    <w:tblPr>
      <w:tblStyleRowBandSize w:val="1"/>
      <w:tblStyleColBandSize w:val="1"/>
      <w:tblBorders>
        <w:top w:val="single" w:sz="8" w:space="0" w:color="907F76" w:themeColor="accent1"/>
        <w:bottom w:val="single" w:sz="8" w:space="0" w:color="907F7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F76" w:themeColor="accent1"/>
          <w:left w:val="nil"/>
          <w:bottom w:val="single" w:sz="8" w:space="0" w:color="907F7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F76" w:themeColor="accent1"/>
          <w:left w:val="nil"/>
          <w:bottom w:val="single" w:sz="8" w:space="0" w:color="907F7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F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FDD" w:themeFill="accent1" w:themeFillTint="3F"/>
      </w:tcPr>
    </w:tblStylePr>
  </w:style>
  <w:style w:type="table" w:styleId="HelleSchattierung-Akzent4">
    <w:name w:val="Light Shading Accent 4"/>
    <w:basedOn w:val="NormaleTabelle"/>
    <w:uiPriority w:val="60"/>
    <w:rsid w:val="003359A2"/>
    <w:rPr>
      <w:color w:val="6155B1" w:themeColor="accent4" w:themeShade="BF"/>
    </w:rPr>
    <w:tblPr>
      <w:tblStyleRowBandSize w:val="1"/>
      <w:tblStyleColBandSize w:val="1"/>
      <w:tblBorders>
        <w:top w:val="single" w:sz="8" w:space="0" w:color="9A92CD" w:themeColor="accent4"/>
        <w:bottom w:val="single" w:sz="8" w:space="0" w:color="9A92CD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92CD" w:themeColor="accent4"/>
          <w:left w:val="nil"/>
          <w:bottom w:val="single" w:sz="8" w:space="0" w:color="9A92CD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A92CD" w:themeColor="accent4"/>
          <w:left w:val="nil"/>
          <w:bottom w:val="single" w:sz="8" w:space="0" w:color="9A92CD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4F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4F2" w:themeFill="accent4" w:themeFillTint="3F"/>
      </w:tcPr>
    </w:tblStylePr>
  </w:style>
  <w:style w:type="table" w:styleId="HelleListe">
    <w:name w:val="Light List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534239" w:themeColor="text1"/>
        <w:left w:val="single" w:sz="8" w:space="0" w:color="534239" w:themeColor="text1"/>
        <w:bottom w:val="single" w:sz="8" w:space="0" w:color="534239" w:themeColor="text1"/>
        <w:right w:val="single" w:sz="8" w:space="0" w:color="534239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34239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  <w:tblStylePr w:type="band1Horz">
      <w:tblPr/>
      <w:tcPr>
        <w:tcBorders>
          <w:top w:val="single" w:sz="8" w:space="0" w:color="534239" w:themeColor="text1"/>
          <w:left w:val="single" w:sz="8" w:space="0" w:color="534239" w:themeColor="text1"/>
          <w:bottom w:val="single" w:sz="8" w:space="0" w:color="534239" w:themeColor="text1"/>
          <w:right w:val="single" w:sz="8" w:space="0" w:color="534239" w:themeColor="text1"/>
        </w:tcBorders>
      </w:tcPr>
    </w:tblStylePr>
  </w:style>
  <w:style w:type="table" w:styleId="HelleListe-Akzent1">
    <w:name w:val="Light List Accent 1"/>
    <w:basedOn w:val="NormaleTabelle"/>
    <w:uiPriority w:val="61"/>
    <w:rsid w:val="003359A2"/>
    <w:tblPr>
      <w:tblStyleRowBandSize w:val="1"/>
      <w:tblStyleColBandSize w:val="1"/>
      <w:tblBorders>
        <w:top w:val="single" w:sz="8" w:space="0" w:color="907F76" w:themeColor="accent1"/>
        <w:left w:val="single" w:sz="8" w:space="0" w:color="907F76" w:themeColor="accent1"/>
        <w:bottom w:val="single" w:sz="8" w:space="0" w:color="907F76" w:themeColor="accent1"/>
        <w:right w:val="single" w:sz="8" w:space="0" w:color="907F7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F7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  <w:tblStylePr w:type="band1Horz">
      <w:tblPr/>
      <w:tcPr>
        <w:tcBorders>
          <w:top w:val="single" w:sz="8" w:space="0" w:color="907F76" w:themeColor="accent1"/>
          <w:left w:val="single" w:sz="8" w:space="0" w:color="907F76" w:themeColor="accent1"/>
          <w:bottom w:val="single" w:sz="8" w:space="0" w:color="907F76" w:themeColor="accent1"/>
          <w:right w:val="single" w:sz="8" w:space="0" w:color="907F76" w:themeColor="accent1"/>
        </w:tcBorders>
      </w:tcPr>
    </w:tblStyle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863619"/>
    <w:rPr>
      <w:rFonts w:ascii="Lucida Grande" w:hAnsi="Lucida Grande" w:cs="Lucida Grande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863619"/>
    <w:rPr>
      <w:rFonts w:ascii="Lucida Grande" w:hAnsi="Lucida Grande" w:cs="Lucida Grande"/>
      <w:sz w:val="24"/>
      <w:szCs w:val="24"/>
    </w:rPr>
  </w:style>
  <w:style w:type="paragraph" w:customStyle="1" w:styleId="FlietextHelliwood">
    <w:name w:val="Fließtext_Helliwood"/>
    <w:basedOn w:val="Standard"/>
    <w:rsid w:val="00E87454"/>
    <w:pPr>
      <w:suppressAutoHyphens/>
      <w:spacing w:line="264" w:lineRule="auto"/>
    </w:pPr>
    <w:rPr>
      <w:rFonts w:ascii="TheSansSemiLight-Plain" w:eastAsia="Calibri" w:hAnsi="TheSansSemiLight-Plain" w:cs="TheSansSemiLight-Plain"/>
      <w:color w:val="000000"/>
      <w:sz w:val="18"/>
      <w:szCs w:val="18"/>
      <w:lang w:eastAsia="ar-SA"/>
    </w:rPr>
  </w:style>
  <w:style w:type="character" w:customStyle="1" w:styleId="ListenabsatzZchn">
    <w:name w:val="Listenabsatz Zchn"/>
    <w:basedOn w:val="Absatz-Standardschriftart"/>
    <w:link w:val="Listenabsatz"/>
    <w:uiPriority w:val="34"/>
    <w:locked/>
    <w:rsid w:val="007A650D"/>
  </w:style>
  <w:style w:type="paragraph" w:styleId="StandardWeb">
    <w:name w:val="Normal (Web)"/>
    <w:basedOn w:val="Standard"/>
    <w:uiPriority w:val="99"/>
    <w:unhideWhenUsed/>
    <w:rsid w:val="002F78A1"/>
    <w:pPr>
      <w:spacing w:before="100" w:beforeAutospacing="1" w:after="100" w:afterAutospacing="1"/>
    </w:pPr>
    <w:rPr>
      <w:rFonts w:eastAsia="Times New Roman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EF0538"/>
    <w:rPr>
      <w:color w:val="605E5C"/>
      <w:shd w:val="clear" w:color="auto" w:fill="E1DFDD"/>
    </w:rPr>
  </w:style>
  <w:style w:type="character" w:styleId="NichtaufgelsteErwhnung">
    <w:name w:val="Unresolved Mention"/>
    <w:basedOn w:val="Absatz-Standardschriftart"/>
    <w:uiPriority w:val="99"/>
    <w:rsid w:val="00CA78E5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B34514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B34514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B34514"/>
    <w:rPr>
      <w:rFonts w:ascii="Times New Roman" w:hAnsi="Times New Roman" w:cs="Times New Roman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B34514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B34514"/>
    <w:rPr>
      <w:rFonts w:ascii="Times New Roman" w:hAnsi="Times New Roman"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66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55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80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832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122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4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2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0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366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86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80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77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199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05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601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4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43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167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52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143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07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81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1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14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13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78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397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4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058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8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5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55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555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9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78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28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5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72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90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68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21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8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6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345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866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003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6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75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149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54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736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09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320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47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67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45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17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123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67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706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62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51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768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84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101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758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80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6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02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58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22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60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oergflachowsky/Library/Containers/com.microsoft.Word/Data/Macintosh%20HD:Users:jorgflachowsky:Desktop:jvw:jvw%20Dateivorlage.dotx" TargetMode="External"/></Relationships>
</file>

<file path=word/theme/_rels/them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5.jpeg"/><Relationship Id="rId2" Type="http://schemas.openxmlformats.org/officeDocument/2006/relationships/image" Target="../media/image14.jpeg"/><Relationship Id="rId1" Type="http://schemas.openxmlformats.org/officeDocument/2006/relationships/image" Target="../media/image13.jpeg"/><Relationship Id="rId4" Type="http://schemas.openxmlformats.org/officeDocument/2006/relationships/image" Target="../media/image16.jpeg"/></Relationships>
</file>

<file path=word/theme/theme1.xml><?xml version="1.0" encoding="utf-8"?>
<a:theme xmlns:a="http://schemas.openxmlformats.org/drawingml/2006/main" name="Formell">
  <a:themeElements>
    <a:clrScheme name="Formell">
      <a:dk1>
        <a:srgbClr val="534239"/>
      </a:dk1>
      <a:lt1>
        <a:srgbClr val="FFFFFF"/>
      </a:lt1>
      <a:dk2>
        <a:srgbClr val="3D3A48"/>
      </a:dk2>
      <a:lt2>
        <a:srgbClr val="E1DFD1"/>
      </a:lt2>
      <a:accent1>
        <a:srgbClr val="907F76"/>
      </a:accent1>
      <a:accent2>
        <a:srgbClr val="A46645"/>
      </a:accent2>
      <a:accent3>
        <a:srgbClr val="CD9C47"/>
      </a:accent3>
      <a:accent4>
        <a:srgbClr val="9A92CD"/>
      </a:accent4>
      <a:accent5>
        <a:srgbClr val="7D639B"/>
      </a:accent5>
      <a:accent6>
        <a:srgbClr val="733678"/>
      </a:accent6>
      <a:hlink>
        <a:srgbClr val="A84914"/>
      </a:hlink>
      <a:folHlink>
        <a:srgbClr val="B25672"/>
      </a:folHlink>
    </a:clrScheme>
    <a:fontScheme name="Formell">
      <a:majorFont>
        <a:latin typeface="Garamond"/>
        <a:ea typeface=""/>
        <a:cs typeface=""/>
        <a:font script="Jpan" typeface="ヒラギノ明朝 Pro W3"/>
        <a:font script="Hans" typeface="宋体"/>
        <a:font script="Hant" typeface="新細明體"/>
      </a:majorFont>
      <a:minorFont>
        <a:latin typeface="Garamond"/>
        <a:ea typeface=""/>
        <a:cs typeface=""/>
        <a:font script="Jpan" typeface="ヒラギノ明朝 Pro W3"/>
        <a:font script="Hans" typeface="宋体"/>
        <a:font script="Hant" typeface="新細明體"/>
      </a:minorFont>
    </a:fontScheme>
    <a:fmtScheme name="Formell">
      <a: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tint val="60000"/>
                <a:satMod val="200000"/>
              </a:schemeClr>
              <a:schemeClr val="phClr">
                <a:shade val="90000"/>
                <a:satMod val="150000"/>
              </a:schemeClr>
            </a:duotone>
          </a:blip>
          <a:tile tx="0" ty="0" sx="50000" sy="50000" flip="none" algn="tl"/>
        </a:blipFill>
        <a:blipFill rotWithShape="1">
          <a:blip xmlns:r="http://schemas.openxmlformats.org/officeDocument/2006/relationships" r:embed="rId2">
            <a:duotone>
              <a:schemeClr val="phClr">
                <a:tint val="80000"/>
                <a:satMod val="135000"/>
              </a:schemeClr>
              <a:schemeClr val="phClr">
                <a:shade val="80000"/>
                <a:satMod val="150000"/>
              </a:schemeClr>
            </a:duotone>
          </a:blip>
          <a:tile tx="0" ty="0" sx="65000" sy="65000" flip="none" algn="tl"/>
        </a:blip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  <a:miter/>
        </a:ln>
        <a:ln w="25400" cap="flat" cmpd="sng" algn="ctr">
          <a:solidFill>
            <a:schemeClr val="phClr">
              <a:shade val="90000"/>
              <a:alpha val="90000"/>
            </a:schemeClr>
          </a:solidFill>
          <a:prstDash val="solid"/>
          <a:miter/>
        </a:ln>
        <a:ln w="38100" cap="flat" cmpd="sng" algn="ctr">
          <a:solidFill>
            <a:schemeClr val="phClr">
              <a:shade val="85000"/>
              <a:alpha val="90000"/>
              <a:satMod val="125000"/>
            </a:schemeClr>
          </a:solidFill>
          <a:prstDash val="solid"/>
          <a:miter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88900" dist="38100" dir="5400000" sx="101000" sy="101000" rotWithShape="0">
              <a:srgbClr val="000000">
                <a:alpha val="50000"/>
              </a:srgbClr>
            </a:outerShdw>
          </a:effectLst>
          <a:scene3d>
            <a:camera prst="orthographicFront">
              <a:rot lat="0" lon="0" rev="0"/>
            </a:camera>
            <a:lightRig rig="morning" dir="t">
              <a:rot lat="0" lon="0" rev="6000000"/>
            </a:lightRig>
          </a:scene3d>
          <a:sp3d prstMaterial="metal">
            <a:bevelT w="25400" h="12700" prst="artDeco"/>
          </a:sp3d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3">
            <a:duotone>
              <a:schemeClr val="phClr">
                <a:tint val="50000"/>
                <a:satMod val="250000"/>
              </a:schemeClr>
              <a:schemeClr val="phClr">
                <a:shade val="80000"/>
                <a:satMod val="175000"/>
              </a:schemeClr>
            </a:duotone>
          </a:blip>
          <a:stretch/>
        </a:blipFill>
        <a:blipFill rotWithShape="1">
          <a:blip xmlns:r="http://schemas.openxmlformats.org/officeDocument/2006/relationships" r:embed="rId4">
            <a:duotone>
              <a:schemeClr val="phClr">
                <a:tint val="10000"/>
                <a:satMod val="260000"/>
                <a:lumMod val="115000"/>
              </a:schemeClr>
              <a:schemeClr val="phClr">
                <a:shade val="75000"/>
                <a:satMod val="175000"/>
                <a:lumMod val="105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A90DAF0-0E86-8A4B-A54B-F63E585D55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Macintosh HD:Users:jorgflachowsky:Desktop:jvw:jvw Dateivorlage.dotx</Template>
  <TotalTime>0</TotalTime>
  <Pages>4</Pages>
  <Words>365</Words>
  <Characters>2306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jungvornweg</Company>
  <LinksUpToDate>false</LinksUpToDate>
  <CharactersWithSpaces>2666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Jörg</dc:creator>
  <cp:keywords/>
  <dc:description/>
  <cp:lastModifiedBy>Julia Gergely</cp:lastModifiedBy>
  <cp:revision>3</cp:revision>
  <cp:lastPrinted>2021-09-27T08:25:00Z</cp:lastPrinted>
  <dcterms:created xsi:type="dcterms:W3CDTF">2022-05-06T14:28:00Z</dcterms:created>
  <dcterms:modified xsi:type="dcterms:W3CDTF">2022-05-20T09:20:00Z</dcterms:modified>
</cp:coreProperties>
</file>